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2722" w:rsidRPr="00C92722" w:rsidRDefault="005800CA" w:rsidP="00C92722">
      <w:pPr>
        <w:spacing w:after="0"/>
        <w:rPr>
          <w:sz w:val="4"/>
          <w:szCs w:val="4"/>
        </w:rPr>
      </w:pPr>
      <w:r>
        <w:rPr>
          <w:noProof/>
        </w:rPr>
        <w:drawing>
          <wp:anchor distT="0" distB="0" distL="114300" distR="114300" simplePos="0" relativeHeight="251670526" behindDoc="1" locked="0" layoutInCell="1" allowOverlap="1" wp14:anchorId="132B8829" wp14:editId="08134DB6">
            <wp:simplePos x="0" y="0"/>
            <wp:positionH relativeFrom="column">
              <wp:posOffset>-236913</wp:posOffset>
            </wp:positionH>
            <wp:positionV relativeFrom="paragraph">
              <wp:posOffset>-228600</wp:posOffset>
            </wp:positionV>
            <wp:extent cx="3883347" cy="5027262"/>
            <wp:effectExtent l="0" t="0" r="3175" b="2540"/>
            <wp:wrapNone/>
            <wp:docPr id="35" name="Graphic 35" descr="Heart pattern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phic 21" descr="Heart pattern backgroun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3347" cy="50272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22">
        <w:rPr>
          <w:noProof/>
        </w:rPr>
        <mc:AlternateContent>
          <mc:Choice Requires="wpg">
            <w:drawing>
              <wp:anchor distT="0" distB="0" distL="114300" distR="114300" simplePos="0" relativeHeight="251671551" behindDoc="1" locked="1" layoutInCell="1" allowOverlap="1" wp14:anchorId="1E589518" wp14:editId="713AD2BE">
                <wp:simplePos x="0" y="0"/>
                <wp:positionH relativeFrom="page">
                  <wp:posOffset>0</wp:posOffset>
                </wp:positionH>
                <wp:positionV relativeFrom="paragraph">
                  <wp:posOffset>-228600</wp:posOffset>
                </wp:positionV>
                <wp:extent cx="7772400" cy="10058400"/>
                <wp:effectExtent l="0" t="0" r="0" b="0"/>
                <wp:wrapNone/>
                <wp:docPr id="10" name="Group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-1" y="-1"/>
                          <a:chExt cx="7772863" cy="10058415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3875314" y="0"/>
                            <a:ext cx="3897548" cy="5029200"/>
                            <a:chOff x="0" y="0"/>
                            <a:chExt cx="3909739" cy="4961890"/>
                          </a:xfrm>
                        </wpg:grpSpPr>
                        <wps:wsp>
                          <wps:cNvPr id="17" name="Rectangle 17" descr="Background with candles"/>
                          <wps:cNvSpPr/>
                          <wps:spPr>
                            <a:xfrm>
                              <a:off x="10886" y="10886"/>
                              <a:ext cx="3887470" cy="4947920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15000">
                                  <a:schemeClr val="bg1">
                                    <a:alpha val="50000"/>
                                  </a:schemeClr>
                                </a:gs>
                                <a:gs pos="100000">
                                  <a:schemeClr val="tx2">
                                    <a:alpha val="50000"/>
                                  </a:scheme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Graphic 19" descr="White backroun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0" y="0"/>
                              <a:ext cx="3879215" cy="49618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" name="Graphic 21" descr="Heart pattern backgroun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014" y="0"/>
                              <a:ext cx="3895725" cy="495998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-1" y="-1"/>
                            <a:ext cx="3887471" cy="5029207"/>
                            <a:chOff x="-1" y="-1"/>
                            <a:chExt cx="3887471" cy="5029207"/>
                          </a:xfrm>
                        </wpg:grpSpPr>
                        <wps:wsp>
                          <wps:cNvPr id="9" name="Rectangle 9" descr="Background with candles"/>
                          <wps:cNvSpPr/>
                          <wps:spPr>
                            <a:xfrm>
                              <a:off x="0" y="0"/>
                              <a:ext cx="3887470" cy="4961180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15000">
                                  <a:schemeClr val="bg1">
                                    <a:alpha val="50000"/>
                                  </a:schemeClr>
                                </a:gs>
                                <a:gs pos="100000">
                                  <a:schemeClr val="tx2">
                                    <a:alpha val="50000"/>
                                  </a:scheme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Graphic 11" descr="Heart pattern backgroun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0886"/>
                              <a:ext cx="3879215" cy="49479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Graphic 12" descr="White frame"/>
                            <pic:cNvPicPr preferRelativeResize="0">
                              <a:picLocks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1" y="-1"/>
                              <a:ext cx="3886431" cy="502920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3875314" y="4996543"/>
                            <a:ext cx="3897086" cy="5060731"/>
                            <a:chOff x="-10984" y="-31874"/>
                            <a:chExt cx="3932109" cy="5115774"/>
                          </a:xfrm>
                        </wpg:grpSpPr>
                        <wps:wsp>
                          <wps:cNvPr id="28" name="Rectangle 28" descr="Background with candles"/>
                          <wps:cNvSpPr/>
                          <wps:spPr>
                            <a:xfrm>
                              <a:off x="10886" y="0"/>
                              <a:ext cx="3897144" cy="5082989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15000">
                                  <a:schemeClr val="bg1">
                                    <a:alpha val="50000"/>
                                  </a:schemeClr>
                                </a:gs>
                                <a:gs pos="100000">
                                  <a:schemeClr val="tx2">
                                    <a:alpha val="50000"/>
                                  </a:scheme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9" name="Graphic 29" descr="White fram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0" y="0"/>
                              <a:ext cx="3921125" cy="507428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0" name="Graphic 30" descr="Heart pattern backgroun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10984" y="-31874"/>
                              <a:ext cx="3918956" cy="511577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0" y="5029200"/>
                            <a:ext cx="3887470" cy="5029214"/>
                            <a:chOff x="0" y="0"/>
                            <a:chExt cx="3887470" cy="5085094"/>
                          </a:xfrm>
                        </wpg:grpSpPr>
                        <wps:wsp>
                          <wps:cNvPr id="22" name="Rectangle 22" descr="Background with candles"/>
                          <wps:cNvSpPr/>
                          <wps:spPr>
                            <a:xfrm>
                              <a:off x="0" y="0"/>
                              <a:ext cx="3887470" cy="5082989"/>
                            </a:xfrm>
                            <a:prstGeom prst="rect">
                              <a:avLst/>
                            </a:prstGeom>
                            <a:gradFill flip="none" rotWithShape="1">
                              <a:gsLst>
                                <a:gs pos="15000">
                                  <a:schemeClr val="bg1">
                                    <a:alpha val="50000"/>
                                  </a:schemeClr>
                                </a:gs>
                                <a:gs pos="100000">
                                  <a:schemeClr val="tx2">
                                    <a:alpha val="50000"/>
                                  </a:scheme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" name="Graphic 23" descr="White fram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879215" cy="50850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4" name="Graphic 24" descr="Heart pattern backgroun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284"/>
                              <a:ext cx="3886200" cy="508381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C40E088" id="Group 10" o:spid="_x0000_s1026" style="position:absolute;margin-left:0;margin-top:-18pt;width:612pt;height:11in;z-index:-251644929;mso-position-horizontal-relative:page" coordorigin="" coordsize="77728,10058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">
                <v:group id="Group 4" o:spid="_x0000_s1027" style="position:absolute;left:38753;width:38975;height:50292" coordsize="39097,4961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rect id="Rectangle 17" o:spid="_x0000_s1028" alt="Background with candles" style="position:absolute;left:108;top:108;width:38875;height:494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" fillcolor="white [3212]" stroked="f" strokeweight="1pt">
                    <v:fill opacity=".5" color2="#ec0000 [3215]" o:opacity2=".5" rotate="t" focusposition=".5,.5" focussize="" colors="0 white;9830f white" focus="100%" type="gradientRadial"/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Graphic 19" o:spid="_x0000_s1029" type="#_x0000_t75" alt="White backround" style="position:absolute;width:38792;height:49618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">
                    <v:imagedata r:id="rId14" o:title="White backround"/>
                  </v:shape>
                  <v:shape id="Graphic 21" o:spid="_x0000_s1030" type="#_x0000_t75" alt="Heart pattern background" style="position:absolute;left:140;width:38957;height:4959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">
                    <v:imagedata r:id="rId15" o:title="Heart pattern background"/>
                  </v:shape>
                </v:group>
                <v:group id="Group 5" o:spid="_x0000_s1031" style="position:absolute;width:38874;height:50292" coordorigin="" coordsize="38874,5029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rect id="Rectangle 9" o:spid="_x0000_s1032" alt="Background with candles" style="position:absolute;width:38874;height:4961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" fillcolor="white [3212]" stroked="f" strokeweight="1pt">
                    <v:fill opacity=".5" color2="#ec0000 [3215]" o:opacity2=".5" rotate="t" focusposition=".5,.5" focussize="" colors="0 white;9830f white" focus="100%" type="gradientRadial"/>
                  </v:rect>
                  <v:shape id="Graphic 11" o:spid="_x0000_s1033" type="#_x0000_t75" alt="Heart pattern background" style="position:absolute;top:108;width:38792;height:494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">
                    <v:imagedata r:id="rId14" o:title="Heart pattern background"/>
                  </v:shape>
                  <v:shape id="Graphic 12" o:spid="_x0000_s1034" type="#_x0000_t75" alt="White frame" style="position:absolute;width:38864;height:5029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">
                    <v:imagedata r:id="rId15" o:title="White frame"/>
                    <o:lock v:ext="edit" aspectratio="f"/>
                  </v:shape>
                </v:group>
                <v:group id="Group 6" o:spid="_x0000_s1035" style="position:absolute;left:38753;top:49965;width:38971;height:50607" coordorigin="-109,-318" coordsize="39321,511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<v:rect id="Rectangle 28" o:spid="_x0000_s1036" alt="Background with candles" style="position:absolute;left:108;width:38972;height:5082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" fillcolor="white [3212]" stroked="f" strokeweight="1pt">
                    <v:fill opacity=".5" color2="#ec0000 [3215]" o:opacity2=".5" rotate="t" focusposition=".5,.5" focussize="" colors="0 white;9830f white" focus="100%" type="gradientRadial"/>
                  </v:rect>
                  <v:shape id="Graphic 29" o:spid="_x0000_s1037" type="#_x0000_t75" alt="White frame" style="position:absolute;width:39211;height:50742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">
                    <v:imagedata r:id="rId14" o:title="White frame"/>
                  </v:shape>
                  <v:shape id="Graphic 30" o:spid="_x0000_s1038" type="#_x0000_t75" alt="Heart pattern background" style="position:absolute;left:-109;top:-318;width:39188;height:511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">
                    <v:imagedata r:id="rId15" o:title="Heart pattern background"/>
                  </v:shape>
                </v:group>
                <v:group id="Group 7" o:spid="_x0000_s1039" style="position:absolute;top:50292;width:38874;height:50292" coordsize="38874,508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">
                  <v:rect id="Rectangle 22" o:spid="_x0000_s1040" alt="Background with candles" style="position:absolute;width:38874;height:5082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" fillcolor="white [3212]" stroked="f" strokeweight="1pt">
                    <v:fill opacity=".5" color2="#ec0000 [3215]" o:opacity2=".5" rotate="t" focusposition=".5,.5" focussize="" colors="0 white;9830f white" focus="100%" type="gradientRadial"/>
                  </v:rect>
                  <v:shape id="Graphic 23" o:spid="_x0000_s1041" type="#_x0000_t75" alt="White frame" style="position:absolute;width:38792;height:508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">
                    <v:imagedata r:id="rId14" o:title="White frame"/>
                  </v:shape>
                  <v:shape id="Graphic 24" o:spid="_x0000_s1042" type="#_x0000_t75" alt="Heart pattern background" style="position:absolute;top:12;width:38862;height:508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">
                    <v:imagedata r:id="rId15" o:title="Heart pattern background"/>
                  </v:shape>
                </v:group>
                <w10:wrap anchorx="page"/>
                <w10:anchorlock/>
              </v:group>
            </w:pict>
          </mc:Fallback>
        </mc:AlternateConten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5755"/>
        <w:gridCol w:w="5755"/>
        <w:gridCol w:w="10"/>
      </w:tblGrid>
      <w:tr w:rsidR="007425EE" w:rsidRPr="00811EBF" w:rsidTr="009D48DD">
        <w:trPr>
          <w:trHeight w:val="7488"/>
        </w:trPr>
        <w:tc>
          <w:tcPr>
            <w:tcW w:w="5755" w:type="dxa"/>
            <w:vAlign w:val="center"/>
          </w:tcPr>
          <w:p w:rsidR="005800CA" w:rsidRDefault="005800CA" w:rsidP="006762FC">
            <w:pPr>
              <w:rPr>
                <w:color w:val="000000" w:themeColor="text1"/>
                <w:sz w:val="20"/>
                <w:szCs w:val="20"/>
              </w:rPr>
            </w:pPr>
            <w:r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88F091B" wp14:editId="525D3E0E">
                  <wp:extent cx="929640" cy="92964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579" cy="934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62FC" w:rsidRPr="007D64BA" w:rsidRDefault="006762FC" w:rsidP="006762FC">
            <w:pPr>
              <w:pStyle w:val="Subtitle"/>
              <w:rPr>
                <w:color w:val="000000" w:themeColor="text1"/>
              </w:rPr>
            </w:pPr>
            <w:r w:rsidRPr="007D64BA">
              <w:rPr>
                <w:color w:val="000000" w:themeColor="text1"/>
              </w:rPr>
              <w:t>Free Online Bible</w:t>
            </w:r>
          </w:p>
          <w:p w:rsidR="005800CA" w:rsidRDefault="005800CA" w:rsidP="005800CA">
            <w:pPr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8B123EC" wp14:editId="7EBBEB0C">
                  <wp:extent cx="960120" cy="960120"/>
                  <wp:effectExtent l="0" t="0" r="5080" b="508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38" cy="967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62FC" w:rsidRPr="007D64BA" w:rsidRDefault="006762FC" w:rsidP="006762FC">
            <w:pPr>
              <w:pStyle w:val="Subtitle"/>
              <w:rPr>
                <w:color w:val="000000" w:themeColor="text1"/>
              </w:rPr>
            </w:pPr>
            <w:r w:rsidRPr="007D64BA">
              <w:rPr>
                <w:color w:val="000000" w:themeColor="text1"/>
              </w:rPr>
              <w:t>Free Gospel of John Movie</w:t>
            </w:r>
          </w:p>
          <w:p w:rsidR="006762FC" w:rsidRPr="006A4A29" w:rsidRDefault="006762FC" w:rsidP="006A4A29">
            <w:pPr>
              <w:jc w:val="both"/>
              <w:rPr>
                <w:color w:val="000000" w:themeColor="text1"/>
                <w:sz w:val="10"/>
                <w:szCs w:val="10"/>
              </w:rPr>
            </w:pPr>
          </w:p>
          <w:p w:rsidR="006762FC" w:rsidRDefault="006A4A29" w:rsidP="006762FC">
            <w:pPr>
              <w:pStyle w:val="Subtitle"/>
            </w:pPr>
            <w:r w:rsidRPr="006A4A29">
              <w:rPr>
                <w:b w:val="0"/>
                <w:noProof/>
                <w:sz w:val="18"/>
                <w:szCs w:val="18"/>
              </w:rPr>
              <w:drawing>
                <wp:inline distT="0" distB="0" distL="0" distR="0" wp14:anchorId="3D7651DE" wp14:editId="5A9773A8">
                  <wp:extent cx="990368" cy="990368"/>
                  <wp:effectExtent l="0" t="0" r="635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159" cy="99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62FC" w:rsidRPr="007D64BA" w:rsidRDefault="006A4A29" w:rsidP="006762FC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i/>
                <w:color w:val="000000" w:themeColor="text1"/>
                <w:sz w:val="38"/>
                <w:szCs w:val="38"/>
              </w:rPr>
              <w:t>iBible</w:t>
            </w:r>
            <w:proofErr w:type="spellEnd"/>
            <w:r>
              <w:rPr>
                <w:rFonts w:asciiTheme="majorHAnsi" w:hAnsiTheme="majorHAnsi" w:cstheme="majorHAnsi"/>
                <w:b/>
                <w:i/>
                <w:color w:val="000000" w:themeColor="text1"/>
                <w:sz w:val="38"/>
                <w:szCs w:val="38"/>
              </w:rPr>
              <w:t xml:space="preserve"> Animated Series</w:t>
            </w:r>
          </w:p>
          <w:p w:rsidR="005800CA" w:rsidRPr="005800CA" w:rsidRDefault="005800CA" w:rsidP="005800CA">
            <w:pPr>
              <w:rPr>
                <w:sz w:val="10"/>
                <w:szCs w:val="10"/>
              </w:rPr>
            </w:pPr>
          </w:p>
        </w:tc>
        <w:tc>
          <w:tcPr>
            <w:tcW w:w="5755" w:type="dxa"/>
            <w:gridSpan w:val="2"/>
            <w:vAlign w:val="center"/>
          </w:tcPr>
          <w:p w:rsidR="00141A7E" w:rsidRPr="00811EBF" w:rsidRDefault="005800CA" w:rsidP="00141A7E">
            <w:pPr>
              <w:pStyle w:val="Heading1"/>
            </w:pPr>
            <w:r>
              <w:t>BE</w:t>
            </w:r>
            <w:r w:rsidR="00C92722">
              <w:t xml:space="preserve"> </w:t>
            </w:r>
          </w:p>
          <w:p w:rsidR="00141A7E" w:rsidRPr="00811EBF" w:rsidRDefault="005800CA" w:rsidP="00141A7E">
            <w:pPr>
              <w:pStyle w:val="Title"/>
              <w:jc w:val="center"/>
            </w:pPr>
            <w:r>
              <w:t>MINE</w:t>
            </w:r>
            <w:r w:rsidR="00C92722">
              <w:t xml:space="preserve"> </w:t>
            </w:r>
          </w:p>
          <w:p w:rsidR="00141A7E" w:rsidRPr="00811EBF" w:rsidRDefault="005800CA" w:rsidP="00141A7E">
            <w:pPr>
              <w:pStyle w:val="Heading2"/>
            </w:pPr>
            <w:r>
              <w:t>FOREVER</w:t>
            </w:r>
            <w:r w:rsidR="00C92722">
              <w:t xml:space="preserve"> </w:t>
            </w:r>
          </w:p>
          <w:p w:rsidR="007425EE" w:rsidRPr="00811EBF" w:rsidRDefault="00B102AE" w:rsidP="00141A7E">
            <w:r w:rsidRPr="00811EBF">
              <w:rPr>
                <w:noProof/>
              </w:rPr>
              <mc:AlternateContent>
                <mc:Choice Requires="wpg">
                  <w:drawing>
                    <wp:inline distT="0" distB="0" distL="0" distR="0" wp14:anchorId="04E255FC" wp14:editId="7C58D4BC">
                      <wp:extent cx="2545080" cy="2410460"/>
                      <wp:effectExtent l="0" t="0" r="7620" b="8890"/>
                      <wp:docPr id="20" name="Group 20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5080" cy="2410460"/>
                                <a:chOff x="0" y="0"/>
                                <a:chExt cx="2545080" cy="24104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" name="Graphic 25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0960"/>
                                  <a:ext cx="2427605" cy="2077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" name="Graphic 26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40" y="0"/>
                                  <a:ext cx="2524125" cy="2260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" name="Graphic 27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0" y="60960"/>
                                  <a:ext cx="2419350" cy="2131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4" name="Graphic 3424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1920" y="15240"/>
                                  <a:ext cx="2415540" cy="21278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30" name="Graphic 3430" descr="Hear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40"/>
                                  <a:ext cx="2545080" cy="23952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1175E8" id="Group 20" o:spid="_x0000_s1026" style="width:200.4pt;height:189.8pt;mso-position-horizontal-relative:char;mso-position-vertical-relative:line" coordsize="25450,2410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">
                      <v:shape id="Graphic 25" o:spid="_x0000_s1027" type="#_x0000_t75" alt="Hearts" style="position:absolute;top:609;width:24276;height:207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">
                        <v:imagedata r:id="rId29" o:title="Hearts"/>
                      </v:shape>
                      <v:shape id="Graphic 26" o:spid="_x0000_s1028" type="#_x0000_t75" alt="Hearts" style="position:absolute;left:152;width:25241;height:226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">
                        <v:imagedata r:id="rId30" o:title="Hearts"/>
                      </v:shape>
                      <v:shape id="Graphic 27" o:spid="_x0000_s1029" type="#_x0000_t75" alt="Hearts" style="position:absolute;left:762;top:609;width:24193;height:213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">
                        <v:imagedata r:id="rId31" o:title="Hearts"/>
                      </v:shape>
                      <v:shape id="Graphic 3424" o:spid="_x0000_s1030" type="#_x0000_t75" alt="Hearts" style="position:absolute;left:1219;top:152;width:24155;height:212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">
                        <v:imagedata r:id="rId32" o:title="Hearts"/>
                      </v:shape>
                      <v:shape id="Graphic 3430" o:spid="_x0000_s1031" type="#_x0000_t75" alt="Heart" style="position:absolute;top:152;width:25450;height:2395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">
                        <v:imagedata r:id="rId33" o:title="Hear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7425EE" w:rsidRPr="00811EBF" w:rsidTr="0059380A">
        <w:trPr>
          <w:gridAfter w:val="1"/>
          <w:wAfter w:w="10" w:type="dxa"/>
          <w:trHeight w:val="7056"/>
        </w:trPr>
        <w:tc>
          <w:tcPr>
            <w:tcW w:w="5755" w:type="dxa"/>
            <w:vAlign w:val="center"/>
          </w:tcPr>
          <w:p w:rsidR="006762FC" w:rsidRPr="003B46A3" w:rsidRDefault="006762FC" w:rsidP="003B46A3">
            <w:pPr>
              <w:jc w:val="both"/>
              <w:rPr>
                <w:sz w:val="24"/>
                <w:szCs w:val="24"/>
              </w:rPr>
            </w:pPr>
          </w:p>
          <w:p w:rsidR="003B46A3" w:rsidRDefault="008951E9" w:rsidP="003B46A3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br/>
            </w:r>
            <w:r w:rsidR="003B46A3" w:rsidRPr="00211FED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56FA2B8" wp14:editId="26C20F3D">
                  <wp:extent cx="929640" cy="92964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579" cy="934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46A3" w:rsidRPr="007D64BA" w:rsidRDefault="003B46A3" w:rsidP="003B46A3">
            <w:pPr>
              <w:pStyle w:val="Subtitle"/>
              <w:rPr>
                <w:color w:val="000000" w:themeColor="text1"/>
              </w:rPr>
            </w:pPr>
            <w:r w:rsidRPr="007D64BA">
              <w:rPr>
                <w:color w:val="000000" w:themeColor="text1"/>
              </w:rPr>
              <w:t>Free Online Bible</w:t>
            </w:r>
          </w:p>
          <w:p w:rsidR="003B46A3" w:rsidRDefault="003B46A3" w:rsidP="003B46A3">
            <w:pPr>
              <w:rPr>
                <w:color w:val="000000" w:themeColor="text1"/>
                <w:sz w:val="20"/>
                <w:szCs w:val="20"/>
              </w:rPr>
            </w:pPr>
            <w:r w:rsidRPr="00412B2C">
              <w:rPr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DCF58F2" wp14:editId="16942830">
                  <wp:extent cx="960120" cy="960120"/>
                  <wp:effectExtent l="0" t="0" r="5080" b="508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38" cy="967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46A3" w:rsidRPr="007D64BA" w:rsidRDefault="003B46A3" w:rsidP="003B46A3">
            <w:pPr>
              <w:pStyle w:val="Subtitle"/>
              <w:rPr>
                <w:color w:val="000000" w:themeColor="text1"/>
              </w:rPr>
            </w:pPr>
            <w:r w:rsidRPr="007D64BA">
              <w:rPr>
                <w:color w:val="000000" w:themeColor="text1"/>
              </w:rPr>
              <w:t>Free Gospel of John Movie</w:t>
            </w:r>
          </w:p>
          <w:p w:rsidR="006A4A29" w:rsidRPr="006A4A29" w:rsidRDefault="006A4A29" w:rsidP="006A4A29">
            <w:pPr>
              <w:rPr>
                <w:color w:val="000000" w:themeColor="text1"/>
                <w:sz w:val="10"/>
                <w:szCs w:val="10"/>
              </w:rPr>
            </w:pPr>
          </w:p>
          <w:p w:rsidR="006A4A29" w:rsidRDefault="006A4A29" w:rsidP="006A4A29">
            <w:pPr>
              <w:pStyle w:val="Subtitle"/>
            </w:pPr>
            <w:r w:rsidRPr="006A4A29">
              <w:rPr>
                <w:b w:val="0"/>
                <w:noProof/>
                <w:sz w:val="18"/>
                <w:szCs w:val="18"/>
              </w:rPr>
              <w:drawing>
                <wp:inline distT="0" distB="0" distL="0" distR="0" wp14:anchorId="0A7D5BF9" wp14:editId="063E1F99">
                  <wp:extent cx="900554" cy="900554"/>
                  <wp:effectExtent l="0" t="0" r="127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730" cy="91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62FC" w:rsidRPr="003B46A3" w:rsidRDefault="006A4A29" w:rsidP="006A0BFD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i/>
                <w:color w:val="000000" w:themeColor="text1"/>
                <w:sz w:val="38"/>
                <w:szCs w:val="38"/>
              </w:rPr>
              <w:t>iBible</w:t>
            </w:r>
            <w:proofErr w:type="spellEnd"/>
            <w:r>
              <w:rPr>
                <w:rFonts w:asciiTheme="majorHAnsi" w:hAnsiTheme="majorHAnsi" w:cstheme="majorHAnsi"/>
                <w:b/>
                <w:i/>
                <w:color w:val="000000" w:themeColor="text1"/>
                <w:sz w:val="38"/>
                <w:szCs w:val="38"/>
              </w:rPr>
              <w:t xml:space="preserve"> Animated Series</w:t>
            </w:r>
          </w:p>
        </w:tc>
        <w:tc>
          <w:tcPr>
            <w:tcW w:w="5755" w:type="dxa"/>
            <w:vAlign w:val="bottom"/>
          </w:tcPr>
          <w:p w:rsidR="00141A7E" w:rsidRPr="00811EBF" w:rsidRDefault="00211BD4" w:rsidP="0059380A">
            <w:pPr>
              <w:pStyle w:val="Heading1"/>
            </w:pPr>
            <w:r>
              <w:rPr>
                <w:rStyle w:val="Heading1Char"/>
              </w:rPr>
              <w:t>BE</w:t>
            </w:r>
            <w:r w:rsidR="00C92722">
              <w:t xml:space="preserve"> </w:t>
            </w:r>
          </w:p>
          <w:p w:rsidR="0059380A" w:rsidRPr="00811EBF" w:rsidRDefault="00211BD4" w:rsidP="0059380A">
            <w:pPr>
              <w:pStyle w:val="Title"/>
              <w:jc w:val="center"/>
            </w:pPr>
            <w:r>
              <w:t>MINE</w:t>
            </w:r>
            <w:r w:rsidR="00C92722">
              <w:t xml:space="preserve"> </w:t>
            </w:r>
          </w:p>
          <w:p w:rsidR="0059380A" w:rsidRPr="00811EBF" w:rsidRDefault="00211BD4" w:rsidP="0059380A">
            <w:pPr>
              <w:pStyle w:val="Heading2"/>
            </w:pPr>
            <w:r>
              <w:t>FOREVER</w:t>
            </w:r>
            <w:r w:rsidR="00C92722">
              <w:t xml:space="preserve"> </w:t>
            </w:r>
          </w:p>
          <w:p w:rsidR="007425EE" w:rsidRPr="00811EBF" w:rsidRDefault="009D48DD" w:rsidP="0059380A">
            <w:r w:rsidRPr="00811EBF"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11D44B78" wp14:editId="5678811E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-1435735</wp:posOffset>
                  </wp:positionV>
                  <wp:extent cx="2483485" cy="1378585"/>
                  <wp:effectExtent l="0" t="0" r="0" b="0"/>
                  <wp:wrapNone/>
                  <wp:docPr id="31" name="Graphic 3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 3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3485" cy="137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102AE" w:rsidRPr="00811EBF">
              <w:rPr>
                <w:noProof/>
              </w:rPr>
              <mc:AlternateContent>
                <mc:Choice Requires="wpg">
                  <w:drawing>
                    <wp:inline distT="0" distB="0" distL="0" distR="0" wp14:anchorId="3FF8A088" wp14:editId="76E62DCC">
                      <wp:extent cx="2545080" cy="2410460"/>
                      <wp:effectExtent l="0" t="0" r="7620" b="8890"/>
                      <wp:docPr id="16" name="Group 16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5080" cy="2410460"/>
                                <a:chOff x="0" y="0"/>
                                <a:chExt cx="2545080" cy="24104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Graphic 8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0960"/>
                                  <a:ext cx="2427605" cy="2077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6" name="Graphic 3426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40" y="0"/>
                                  <a:ext cx="2524125" cy="2260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7" name="Graphic 3427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4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200" y="60960"/>
                                  <a:ext cx="2419350" cy="2131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8" name="Graphic 3428" descr="Heart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1920" y="15240"/>
                                  <a:ext cx="2415540" cy="21278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29" name="Graphic 3429" descr="Heart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40"/>
                                  <a:ext cx="2545080" cy="23952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F1EF29" id="Group 16" o:spid="_x0000_s1026" style="width:200.4pt;height:189.8pt;mso-position-horizontal-relative:char;mso-position-vertical-relative:line" coordsize="25450,2410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">
                      <v:shape id="Graphic 8" o:spid="_x0000_s1027" type="#_x0000_t75" alt="Hearts" style="position:absolute;top:609;width:24276;height:207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">
                        <v:imagedata r:id="rId29" o:title="Hearts"/>
                      </v:shape>
                      <v:shape id="Graphic 3426" o:spid="_x0000_s1028" type="#_x0000_t75" alt="Hearts" style="position:absolute;left:152;width:25241;height:226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">
                        <v:imagedata r:id="rId30" o:title="Hearts"/>
                      </v:shape>
                      <v:shape id="Graphic 3427" o:spid="_x0000_s1029" type="#_x0000_t75" alt="Hearts" style="position:absolute;left:762;top:609;width:24193;height:213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">
                        <v:imagedata r:id="rId31" o:title="Hearts"/>
                      </v:shape>
                      <v:shape id="Graphic 3428" o:spid="_x0000_s1030" type="#_x0000_t75" alt="Hearts" style="position:absolute;left:1219;top:152;width:24155;height:212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">
                        <v:imagedata r:id="rId32" o:title="Hearts"/>
                      </v:shape>
                      <v:shape id="Graphic 3429" o:spid="_x0000_s1031" type="#_x0000_t75" alt="Heart" style="position:absolute;top:152;width:25450;height:2395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">
                        <v:imagedata r:id="rId33" o:title="Hear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7425EE" w:rsidRPr="00811EBF" w:rsidRDefault="009D48DD" w:rsidP="007425EE">
      <w:pPr>
        <w:spacing w:after="0" w:line="259" w:lineRule="auto"/>
        <w:jc w:val="left"/>
        <w:rPr>
          <w:sz w:val="10"/>
        </w:rPr>
      </w:pPr>
      <w:r w:rsidRPr="00811EBF">
        <w:rPr>
          <w:noProof/>
        </w:rPr>
        <w:drawing>
          <wp:anchor distT="0" distB="0" distL="114300" distR="114300" simplePos="0" relativeHeight="251683840" behindDoc="1" locked="0" layoutInCell="1" allowOverlap="1" wp14:anchorId="109D9DAF" wp14:editId="06C85A5F">
            <wp:simplePos x="0" y="0"/>
            <mc:AlternateContent>
              <mc:Choice Requires="wp14">
                <wp:positionH relativeFrom="page">
                  <wp14:pctPosHOffset>57600</wp14:pctPosHOffset>
                </wp:positionH>
              </mc:Choice>
              <mc:Fallback>
                <wp:positionH relativeFrom="page">
                  <wp:posOffset>4476750</wp:posOffset>
                </wp:positionH>
              </mc:Fallback>
            </mc:AlternateContent>
            <mc:AlternateContent>
              <mc:Choice Requires="wp14">
                <wp:positionV relativeFrom="page">
                  <wp14:pctPosVOffset>6000</wp14:pctPosVOffset>
                </wp:positionV>
              </mc:Choice>
              <mc:Fallback>
                <wp:positionV relativeFrom="page">
                  <wp:posOffset>603250</wp:posOffset>
                </wp:positionV>
              </mc:Fallback>
            </mc:AlternateContent>
            <wp:extent cx="2487168" cy="1380744"/>
            <wp:effectExtent l="0" t="0" r="8890" b="0"/>
            <wp:wrapNone/>
            <wp:docPr id="3433" name="Graphic 34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3" name="Graphic 34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168" cy="1380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5000" w:type="pct"/>
        <w:jc w:val="center"/>
        <w:tblLayout w:type="fixed"/>
        <w:tblCellMar>
          <w:top w:w="360" w:type="dxa"/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5719"/>
        <w:gridCol w:w="5801"/>
      </w:tblGrid>
      <w:tr w:rsidR="005800CA" w:rsidRPr="00811EBF" w:rsidTr="00866843">
        <w:trPr>
          <w:trHeight w:val="7056"/>
          <w:jc w:val="center"/>
        </w:trPr>
        <w:tc>
          <w:tcPr>
            <w:tcW w:w="5719" w:type="dxa"/>
            <w:vAlign w:val="center"/>
          </w:tcPr>
          <w:p w:rsidR="005800CA" w:rsidRPr="00ED465F" w:rsidRDefault="005800CA" w:rsidP="005800CA">
            <w:pPr>
              <w:rPr>
                <w:rFonts w:ascii="Cambria" w:hAnsi="Cambria"/>
                <w:b/>
                <w:i/>
                <w:color w:val="FF0000"/>
                <w:sz w:val="24"/>
                <w:szCs w:val="24"/>
              </w:rPr>
            </w:pPr>
            <w:r w:rsidRPr="00ED465F">
              <w:rPr>
                <w:rFonts w:ascii="Cambria" w:hAnsi="Cambria"/>
                <w:b/>
                <w:i/>
                <w:color w:val="FF0000"/>
                <w:sz w:val="24"/>
                <w:szCs w:val="24"/>
              </w:rPr>
              <w:lastRenderedPageBreak/>
              <w:t>Dear Every Human in the World,</w:t>
            </w:r>
          </w:p>
          <w:p w:rsidR="005800CA" w:rsidRPr="005767FE" w:rsidRDefault="005800CA" w:rsidP="00866843">
            <w:pPr>
              <w:rPr>
                <w:rFonts w:ascii="Cambria" w:hAnsi="Cambria"/>
                <w:sz w:val="17"/>
                <w:szCs w:val="17"/>
              </w:rPr>
            </w:pP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I made you. I know you better than you know yourself. I’ve seen you at your best and at your worst. You’re not perfect. Nobody is. Except my Son, Jesus. I sent Him into the world to make you perfect.</w:t>
            </w:r>
          </w:p>
          <w:p w:rsidR="005800CA" w:rsidRPr="005B013E" w:rsidRDefault="005800CA" w:rsidP="00866843">
            <w:pPr>
              <w:jc w:val="both"/>
              <w:rPr>
                <w:rFonts w:ascii="Cambria" w:hAnsi="Cambria"/>
                <w:sz w:val="11"/>
                <w:szCs w:val="11"/>
              </w:rPr>
            </w:pP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My Son was born into a body, much like yours. He lived the perfect life that no one could. He was empty of all sin, so</w:t>
            </w:r>
            <w:r w:rsidR="008C7A82"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He was able to take all sin upon Himself. He willingly </w:t>
            </w:r>
            <w:r w:rsidR="0054403E">
              <w:rPr>
                <w:rFonts w:ascii="Cambria" w:hAnsi="Cambria"/>
                <w:sz w:val="17"/>
                <w:szCs w:val="17"/>
              </w:rPr>
              <w:t>went</w:t>
            </w:r>
            <w:r w:rsidR="000572FC">
              <w:rPr>
                <w:rFonts w:ascii="Cambria" w:hAnsi="Cambria"/>
                <w:sz w:val="17"/>
                <w:szCs w:val="17"/>
              </w:rPr>
              <w:t xml:space="preserve"> </w:t>
            </w:r>
            <w:r w:rsidR="0054403E">
              <w:rPr>
                <w:rFonts w:ascii="Cambria" w:hAnsi="Cambria"/>
                <w:sz w:val="17"/>
                <w:szCs w:val="17"/>
              </w:rPr>
              <w:t>to</w:t>
            </w:r>
            <w:r w:rsidR="000572FC"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>the cross because He knew His death was the only way to make you perfect</w:t>
            </w:r>
            <w:r w:rsidR="000572FC">
              <w:rPr>
                <w:rFonts w:ascii="Cambria" w:hAnsi="Cambria"/>
                <w:sz w:val="17"/>
                <w:szCs w:val="17"/>
              </w:rPr>
              <w:t>.</w:t>
            </w: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Your sins and everyone else’s were nailed to the cross with my Son. He died and was buried in a tomb. Three days later, I raised my Jesus to life and gave Him a body that will never die.</w:t>
            </w: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  <w:bookmarkStart w:id="0" w:name="_GoBack"/>
            <w:bookmarkEnd w:id="0"/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Anyone, and I mean</w:t>
            </w:r>
            <w:r w:rsidR="005000E7"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>anyone</w:t>
            </w:r>
            <w:r w:rsidR="005000E7"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who believes in my Son</w:t>
            </w:r>
            <w:r w:rsidR="008C7A82"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Jesus</w:t>
            </w:r>
            <w:r w:rsidR="008C7A82"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will receive His perfection in place of their sinful soul</w:t>
            </w:r>
            <w:r w:rsidR="000572FC">
              <w:rPr>
                <w:rFonts w:ascii="Cambria" w:hAnsi="Cambria"/>
                <w:sz w:val="17"/>
                <w:szCs w:val="17"/>
              </w:rPr>
              <w:t>. Only those with perfect souls can live with me forever, because I am perfect. On top of that, anyone who believes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  <w:r w:rsidR="000572FC">
              <w:rPr>
                <w:rFonts w:ascii="Cambria" w:hAnsi="Cambria"/>
                <w:sz w:val="17"/>
                <w:szCs w:val="17"/>
              </w:rPr>
              <w:t>receives the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promise of a new and immortal body at the resurrection. The Holy Spirit will dwell with believe</w:t>
            </w:r>
            <w:r w:rsidR="000572FC">
              <w:rPr>
                <w:rFonts w:ascii="Cambria" w:hAnsi="Cambria"/>
                <w:sz w:val="17"/>
                <w:szCs w:val="17"/>
              </w:rPr>
              <w:t>rs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and help them to live as my children.</w:t>
            </w: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</w:p>
          <w:p w:rsidR="00130728" w:rsidRPr="005B013E" w:rsidRDefault="005800CA" w:rsidP="005800CA">
            <w:pPr>
              <w:rPr>
                <w:rFonts w:ascii="Cambria" w:hAnsi="Cambria"/>
                <w:sz w:val="11"/>
                <w:szCs w:val="11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 xml:space="preserve">All who reject my Son, reject me and will go to the Lake of Fire for eternity. </w:t>
            </w:r>
            <w:r w:rsidR="000F65EF" w:rsidRPr="005767FE">
              <w:rPr>
                <w:rFonts w:ascii="Cambria" w:hAnsi="Cambria"/>
                <w:sz w:val="17"/>
                <w:szCs w:val="17"/>
              </w:rPr>
              <w:t>Hell is torment. I wish no one would go there.</w:t>
            </w:r>
            <w:r w:rsidR="00F230DE">
              <w:rPr>
                <w:rFonts w:ascii="Cambria" w:hAnsi="Cambria"/>
                <w:sz w:val="17"/>
                <w:szCs w:val="17"/>
              </w:rPr>
              <w:t xml:space="preserve"> There is no savior in Hell. I already sent my Son to save you. On the cross, He</w:t>
            </w:r>
            <w:r w:rsidR="001B391E">
              <w:rPr>
                <w:rFonts w:ascii="Cambria" w:hAnsi="Cambria"/>
                <w:sz w:val="17"/>
                <w:szCs w:val="17"/>
              </w:rPr>
              <w:t xml:space="preserve"> suffered Hell</w:t>
            </w:r>
            <w:r w:rsidR="00F230DE">
              <w:rPr>
                <w:rFonts w:ascii="Cambria" w:hAnsi="Cambria"/>
                <w:sz w:val="17"/>
                <w:szCs w:val="17"/>
              </w:rPr>
              <w:t xml:space="preserve"> </w:t>
            </w:r>
            <w:r w:rsidR="000A5494">
              <w:rPr>
                <w:rFonts w:ascii="Cambria" w:hAnsi="Cambria"/>
                <w:sz w:val="17"/>
                <w:szCs w:val="17"/>
              </w:rPr>
              <w:t>for you</w:t>
            </w:r>
            <w:r w:rsidR="00F230DE">
              <w:rPr>
                <w:rFonts w:ascii="Cambria" w:hAnsi="Cambria"/>
                <w:sz w:val="17"/>
                <w:szCs w:val="17"/>
              </w:rPr>
              <w:t>.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  <w:r w:rsidR="005B013E" w:rsidRPr="005B013E">
              <w:rPr>
                <w:rFonts w:ascii="Cambria" w:hAnsi="Cambria"/>
                <w:sz w:val="11"/>
                <w:szCs w:val="11"/>
              </w:rPr>
              <w:br/>
            </w:r>
          </w:p>
          <w:p w:rsidR="005800CA" w:rsidRPr="005800CA" w:rsidRDefault="00130728" w:rsidP="005800CA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The life of my Son was so costly, that He is all you need</w:t>
            </w:r>
            <w:r>
              <w:rPr>
                <w:rFonts w:ascii="Cambria" w:hAnsi="Cambria"/>
                <w:sz w:val="17"/>
                <w:szCs w:val="17"/>
              </w:rPr>
              <w:t xml:space="preserve"> to be saved from sin and Hell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.  There is no other way to make peace with me than through </w:t>
            </w:r>
            <w:r>
              <w:rPr>
                <w:rFonts w:ascii="Cambria" w:hAnsi="Cambria"/>
                <w:sz w:val="17"/>
                <w:szCs w:val="17"/>
              </w:rPr>
              <w:t>Him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>.</w:t>
            </w:r>
          </w:p>
        </w:tc>
        <w:tc>
          <w:tcPr>
            <w:tcW w:w="5801" w:type="dxa"/>
            <w:tcMar>
              <w:left w:w="720" w:type="dxa"/>
              <w:right w:w="720" w:type="dxa"/>
            </w:tcMar>
            <w:vAlign w:val="center"/>
          </w:tcPr>
          <w:p w:rsidR="005800CA" w:rsidRPr="005B013E" w:rsidRDefault="00C20F1F" w:rsidP="00C20F1F">
            <w:pPr>
              <w:rPr>
                <w:rFonts w:ascii="Cambria" w:hAnsi="Cambria"/>
                <w:sz w:val="11"/>
                <w:szCs w:val="11"/>
              </w:rPr>
            </w:pPr>
            <w:r>
              <w:rPr>
                <w:rFonts w:ascii="Cambria" w:hAnsi="Cambria"/>
                <w:sz w:val="17"/>
                <w:szCs w:val="17"/>
              </w:rPr>
              <w:br/>
            </w:r>
            <w:r w:rsidR="003D0954">
              <w:rPr>
                <w:rFonts w:ascii="Cambria" w:hAnsi="Cambria"/>
                <w:sz w:val="17"/>
                <w:szCs w:val="17"/>
              </w:rPr>
              <w:t xml:space="preserve">Yes, </w:t>
            </w:r>
            <w:r w:rsidR="003D0954" w:rsidRPr="005767FE">
              <w:rPr>
                <w:rFonts w:ascii="Cambria" w:hAnsi="Cambria"/>
                <w:sz w:val="17"/>
                <w:szCs w:val="17"/>
              </w:rPr>
              <w:t xml:space="preserve">I </w:t>
            </w:r>
            <w:r w:rsidR="003D0954">
              <w:rPr>
                <w:rFonts w:ascii="Cambria" w:hAnsi="Cambria"/>
                <w:sz w:val="17"/>
                <w:szCs w:val="17"/>
              </w:rPr>
              <w:t xml:space="preserve">really did </w:t>
            </w:r>
            <w:r w:rsidR="003D0954" w:rsidRPr="005767FE">
              <w:rPr>
                <w:rFonts w:ascii="Cambria" w:hAnsi="Cambria"/>
                <w:sz w:val="17"/>
                <w:szCs w:val="17"/>
              </w:rPr>
              <w:t>pa</w:t>
            </w:r>
            <w:r w:rsidR="003D0954">
              <w:rPr>
                <w:rFonts w:ascii="Cambria" w:hAnsi="Cambria"/>
                <w:sz w:val="17"/>
                <w:szCs w:val="17"/>
              </w:rPr>
              <w:t>y</w:t>
            </w:r>
            <w:r w:rsidR="003D0954" w:rsidRPr="005767FE">
              <w:rPr>
                <w:rFonts w:ascii="Cambria" w:hAnsi="Cambria"/>
                <w:sz w:val="17"/>
                <w:szCs w:val="17"/>
              </w:rPr>
              <w:t xml:space="preserve"> for you with the life of my only Son. You are worth that much to me. Accept the free gift of my Son</w:t>
            </w:r>
            <w:r w:rsidR="003D0954">
              <w:rPr>
                <w:rFonts w:ascii="Cambria" w:hAnsi="Cambria"/>
                <w:sz w:val="17"/>
                <w:szCs w:val="17"/>
              </w:rPr>
              <w:t xml:space="preserve"> Jesus</w:t>
            </w:r>
            <w:r w:rsidR="003D0954" w:rsidRPr="005767FE">
              <w:rPr>
                <w:rFonts w:ascii="Cambria" w:hAnsi="Cambria"/>
                <w:sz w:val="17"/>
                <w:szCs w:val="17"/>
              </w:rPr>
              <w:t xml:space="preserve"> today, and you will live with me forever in paradise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>.</w:t>
            </w:r>
          </w:p>
          <w:p w:rsidR="005800CA" w:rsidRPr="005B013E" w:rsidRDefault="005800CA" w:rsidP="00866843">
            <w:pPr>
              <w:rPr>
                <w:rFonts w:ascii="Cambria" w:hAnsi="Cambria"/>
                <w:sz w:val="11"/>
                <w:szCs w:val="11"/>
              </w:rPr>
            </w:pPr>
          </w:p>
          <w:p w:rsidR="005800CA" w:rsidRPr="005767FE" w:rsidRDefault="000755FC" w:rsidP="00866843">
            <w:pPr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sz w:val="17"/>
                <w:szCs w:val="17"/>
              </w:rPr>
              <w:t>B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 xml:space="preserve">e mine </w:t>
            </w:r>
            <w:r w:rsidR="003E71C4">
              <w:rPr>
                <w:rFonts w:ascii="Cambria" w:hAnsi="Cambria"/>
                <w:sz w:val="17"/>
                <w:szCs w:val="17"/>
              </w:rPr>
              <w:t xml:space="preserve">forever, </w:t>
            </w:r>
            <w:r w:rsidR="005800CA">
              <w:rPr>
                <w:rFonts w:ascii="Cambria" w:hAnsi="Cambria"/>
                <w:sz w:val="17"/>
                <w:szCs w:val="17"/>
              </w:rPr>
              <w:t>this very moment</w:t>
            </w:r>
            <w:r>
              <w:rPr>
                <w:rFonts w:ascii="Cambria" w:hAnsi="Cambria"/>
                <w:sz w:val="17"/>
                <w:szCs w:val="17"/>
              </w:rPr>
              <w:t>!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  <w:r w:rsidR="000572FC">
              <w:rPr>
                <w:rFonts w:ascii="Cambria" w:hAnsi="Cambria"/>
                <w:sz w:val="17"/>
                <w:szCs w:val="17"/>
              </w:rPr>
              <w:t>Just believe.</w:t>
            </w:r>
          </w:p>
          <w:p w:rsidR="005800CA" w:rsidRPr="005767FE" w:rsidRDefault="005800CA" w:rsidP="00866843">
            <w:pPr>
              <w:rPr>
                <w:rFonts w:ascii="Cambria" w:hAnsi="Cambria"/>
                <w:sz w:val="17"/>
                <w:szCs w:val="17"/>
              </w:rPr>
            </w:pPr>
          </w:p>
          <w:p w:rsidR="005B013E" w:rsidRPr="00811EBF" w:rsidRDefault="001E505B" w:rsidP="005B013E">
            <w:pPr>
              <w:pStyle w:val="Closing"/>
              <w:jc w:val="center"/>
              <w:rPr>
                <w:rStyle w:val="ClosingChar"/>
                <w:b/>
                <w:i/>
              </w:rPr>
            </w:pPr>
            <w:sdt>
              <w:sdtPr>
                <w:rPr>
                  <w:b w:val="0"/>
                  <w:i w:val="0"/>
                </w:rPr>
                <w:id w:val="-690840964"/>
                <w:placeholder>
                  <w:docPart w:val="5AC96E3188E85742B11F392DF6C69F21"/>
                </w:placeholder>
                <w:temporary/>
                <w:showingPlcHdr/>
                <w15:appearance w15:val="hidden"/>
              </w:sdtPr>
              <w:sdtEndPr>
                <w:rPr>
                  <w:b/>
                  <w:i/>
                </w:rPr>
              </w:sdtEndPr>
              <w:sdtContent>
                <w:r w:rsidR="005B013E" w:rsidRPr="00746A83">
                  <w:rPr>
                    <w:rStyle w:val="ClosingChar"/>
                    <w:b/>
                    <w:i/>
                    <w:sz w:val="56"/>
                    <w:szCs w:val="56"/>
                  </w:rPr>
                  <w:t>Love,</w:t>
                </w:r>
              </w:sdtContent>
            </w:sdt>
          </w:p>
          <w:p w:rsidR="005800CA" w:rsidRPr="005B013E" w:rsidRDefault="005B013E" w:rsidP="005B013E">
            <w:pPr>
              <w:rPr>
                <w:b/>
                <w:sz w:val="48"/>
                <w:szCs w:val="48"/>
              </w:rPr>
            </w:pPr>
            <w:r w:rsidRPr="00746A83">
              <w:rPr>
                <w:b/>
                <w:sz w:val="48"/>
                <w:szCs w:val="48"/>
              </w:rPr>
              <w:t>GOD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</w:p>
          <w:p w:rsidR="000B4202" w:rsidRPr="000B4202" w:rsidRDefault="005B013E" w:rsidP="000B4202">
            <w:pPr>
              <w:jc w:val="both"/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b/>
                <w:sz w:val="17"/>
                <w:szCs w:val="17"/>
              </w:rPr>
              <w:br/>
            </w:r>
            <w:r w:rsidR="005800CA" w:rsidRPr="005767FE">
              <w:rPr>
                <w:rFonts w:ascii="Cambria" w:hAnsi="Cambria"/>
                <w:b/>
                <w:sz w:val="17"/>
                <w:szCs w:val="17"/>
              </w:rPr>
              <w:t>P.S. Trust in Jesus, right now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>,</w:t>
            </w:r>
            <w:r w:rsidR="005800CA" w:rsidRPr="005767FE">
              <w:rPr>
                <w:rFonts w:ascii="Cambria" w:hAnsi="Cambria"/>
                <w:b/>
                <w:sz w:val="17"/>
                <w:szCs w:val="17"/>
              </w:rPr>
              <w:t xml:space="preserve"> this very moment, to save you from your sins,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 xml:space="preserve"> and receive forgiveness for all your sins, the perfection of Jesus Christ in place of your sinfulness, a new clean soul, peace with God, the privilege to be called a child of God, the Holy Spirit living inside of you, the promise of a new and immortal body on the day of resurrection, </w:t>
            </w:r>
            <w:r w:rsidR="000572FC">
              <w:rPr>
                <w:rFonts w:ascii="Cambria" w:hAnsi="Cambria"/>
                <w:sz w:val="17"/>
                <w:szCs w:val="17"/>
              </w:rPr>
              <w:t xml:space="preserve">and </w:t>
            </w:r>
            <w:r w:rsidR="005800CA" w:rsidRPr="005767FE">
              <w:rPr>
                <w:rFonts w:ascii="Cambria" w:hAnsi="Cambria"/>
                <w:sz w:val="17"/>
                <w:szCs w:val="17"/>
              </w:rPr>
              <w:t>eternal life with God.</w:t>
            </w:r>
            <w:r w:rsidR="00A32ACE">
              <w:rPr>
                <w:rFonts w:ascii="Cambria" w:hAnsi="Cambria"/>
                <w:sz w:val="17"/>
                <w:szCs w:val="17"/>
              </w:rPr>
              <w:t xml:space="preserve"> </w:t>
            </w:r>
          </w:p>
          <w:p w:rsidR="003949B0" w:rsidRPr="000B4202" w:rsidRDefault="000B4202" w:rsidP="000B4202">
            <w:pPr>
              <w:jc w:val="both"/>
              <w:rPr>
                <w:rFonts w:ascii="Cambria" w:hAnsi="Cambria"/>
                <w:sz w:val="11"/>
                <w:szCs w:val="11"/>
              </w:rPr>
            </w:pPr>
            <w:r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br/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If you believe,</w:t>
            </w:r>
            <w:r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Praise God!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Turn away from false beliefs. S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top sinning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R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ead the Bible</w:t>
            </w:r>
            <w:r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every day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 P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ray continually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W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orship God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 F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ellowship with Christians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 T</w:t>
            </w:r>
            <w:r w:rsidR="00A32ACE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ell others about Jesus.</w:t>
            </w:r>
          </w:p>
        </w:tc>
      </w:tr>
      <w:tr w:rsidR="00341FB5" w:rsidRPr="00811EBF" w:rsidTr="005800CA">
        <w:trPr>
          <w:trHeight w:val="7056"/>
          <w:jc w:val="center"/>
        </w:trPr>
        <w:tc>
          <w:tcPr>
            <w:tcW w:w="5719" w:type="dxa"/>
            <w:vAlign w:val="center"/>
          </w:tcPr>
          <w:p w:rsidR="00341FB5" w:rsidRPr="00ED465F" w:rsidRDefault="00341FB5" w:rsidP="00341FB5">
            <w:pPr>
              <w:rPr>
                <w:rFonts w:ascii="Cambria" w:hAnsi="Cambria"/>
                <w:b/>
                <w:i/>
                <w:color w:val="FF0000"/>
                <w:sz w:val="24"/>
                <w:szCs w:val="24"/>
              </w:rPr>
            </w:pPr>
            <w:r w:rsidRPr="00ED465F">
              <w:rPr>
                <w:rFonts w:ascii="Cambria" w:hAnsi="Cambria"/>
                <w:b/>
                <w:i/>
                <w:color w:val="FF0000"/>
                <w:sz w:val="24"/>
                <w:szCs w:val="24"/>
              </w:rPr>
              <w:t>Dear Every Human in the World,</w:t>
            </w: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I made you. I know you better than you know yourself. I’ve seen you at your best and at your worst. You’re not perfect. Nobody is. Except my Son, Jesus. I sent Him into the world to make you perfect.</w:t>
            </w:r>
          </w:p>
          <w:p w:rsidR="00341FB5" w:rsidRPr="005767FE" w:rsidRDefault="00341FB5" w:rsidP="00341FB5">
            <w:pPr>
              <w:jc w:val="both"/>
              <w:rPr>
                <w:rFonts w:ascii="Cambria" w:hAnsi="Cambria"/>
                <w:sz w:val="17"/>
                <w:szCs w:val="17"/>
              </w:rPr>
            </w:pP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My Son was born into a body, much like yours. He lived the perfect life that no one could. He was empty of all sin, so</w:t>
            </w:r>
            <w:r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He was able to take all sin upon Himself. He willingly </w:t>
            </w:r>
            <w:r w:rsidR="00BD3AD2">
              <w:rPr>
                <w:rFonts w:ascii="Cambria" w:hAnsi="Cambria"/>
                <w:sz w:val="17"/>
                <w:szCs w:val="17"/>
              </w:rPr>
              <w:t>went</w:t>
            </w:r>
            <w:r>
              <w:rPr>
                <w:rFonts w:ascii="Cambria" w:hAnsi="Cambria"/>
                <w:sz w:val="17"/>
                <w:szCs w:val="17"/>
              </w:rPr>
              <w:t xml:space="preserve"> </w:t>
            </w:r>
            <w:r w:rsidR="00BD3AD2">
              <w:rPr>
                <w:rFonts w:ascii="Cambria" w:hAnsi="Cambria"/>
                <w:sz w:val="17"/>
                <w:szCs w:val="17"/>
              </w:rPr>
              <w:t>to</w:t>
            </w:r>
            <w:r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>the cross because He knew His death was the only way to make you perfect</w:t>
            </w:r>
            <w:r>
              <w:rPr>
                <w:rFonts w:ascii="Cambria" w:hAnsi="Cambria"/>
                <w:sz w:val="17"/>
                <w:szCs w:val="17"/>
              </w:rPr>
              <w:t>.</w:t>
            </w: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Your sins and everyone else’s were nailed to the cross with my Son. He died and was buried in a tomb. Three days later, I raised my Jesus to life and gave Him a body that will never die.</w:t>
            </w: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Anyone, and I mean</w:t>
            </w:r>
            <w:r w:rsidR="005000E7">
              <w:rPr>
                <w:rFonts w:ascii="Cambria" w:hAnsi="Cambria"/>
                <w:sz w:val="17"/>
                <w:szCs w:val="17"/>
              </w:rPr>
              <w:t xml:space="preserve"> </w:t>
            </w:r>
            <w:r w:rsidRPr="005767FE">
              <w:rPr>
                <w:rFonts w:ascii="Cambria" w:hAnsi="Cambria"/>
                <w:sz w:val="17"/>
                <w:szCs w:val="17"/>
              </w:rPr>
              <w:t>anyone</w:t>
            </w:r>
            <w:r w:rsidR="005000E7"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who believes in my Son</w:t>
            </w:r>
            <w:r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Jesus</w:t>
            </w:r>
            <w:r>
              <w:rPr>
                <w:rFonts w:ascii="Cambria" w:hAnsi="Cambria"/>
                <w:sz w:val="17"/>
                <w:szCs w:val="17"/>
              </w:rPr>
              <w:t>,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will receive His perfection in place of their sinful soul</w:t>
            </w:r>
            <w:r>
              <w:rPr>
                <w:rFonts w:ascii="Cambria" w:hAnsi="Cambria"/>
                <w:sz w:val="17"/>
                <w:szCs w:val="17"/>
              </w:rPr>
              <w:t>. Only those with perfect souls can live with me forever, because I am perfect. On top of that, anyone who believes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  <w:r>
              <w:rPr>
                <w:rFonts w:ascii="Cambria" w:hAnsi="Cambria"/>
                <w:sz w:val="17"/>
                <w:szCs w:val="17"/>
              </w:rPr>
              <w:t>receives the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promise of a new and immortal body at the resurrection. The Holy Spirit will dwell with believe</w:t>
            </w:r>
            <w:r>
              <w:rPr>
                <w:rFonts w:ascii="Cambria" w:hAnsi="Cambria"/>
                <w:sz w:val="17"/>
                <w:szCs w:val="17"/>
              </w:rPr>
              <w:t>rs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and help them to live as my children.</w:t>
            </w: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130728" w:rsidRDefault="00A92584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All who reject my Son, reject me and will go to the Lake of Fire for eternity. Hell is torment. I wish no one would go there.</w:t>
            </w:r>
            <w:r>
              <w:rPr>
                <w:rFonts w:ascii="Cambria" w:hAnsi="Cambria"/>
                <w:sz w:val="17"/>
                <w:szCs w:val="17"/>
              </w:rPr>
              <w:t xml:space="preserve"> There is no savior in Hell. I already sent my Son to save you. On the cross, He suffered Hell for you</w:t>
            </w:r>
            <w:r w:rsidR="00341FB5" w:rsidRPr="005767FE">
              <w:rPr>
                <w:rFonts w:ascii="Cambria" w:hAnsi="Cambria"/>
                <w:sz w:val="17"/>
                <w:szCs w:val="17"/>
              </w:rPr>
              <w:t xml:space="preserve">. </w:t>
            </w:r>
            <w:r w:rsidR="00620277">
              <w:rPr>
                <w:rFonts w:ascii="Cambria" w:hAnsi="Cambria"/>
                <w:sz w:val="17"/>
                <w:szCs w:val="17"/>
              </w:rPr>
              <w:br/>
            </w:r>
          </w:p>
          <w:p w:rsidR="00341FB5" w:rsidRPr="005800CA" w:rsidRDefault="00130728" w:rsidP="00341FB5">
            <w:pPr>
              <w:rPr>
                <w:rFonts w:ascii="Cambria" w:hAnsi="Cambria"/>
                <w:sz w:val="17"/>
                <w:szCs w:val="17"/>
              </w:rPr>
            </w:pPr>
            <w:r w:rsidRPr="005767FE">
              <w:rPr>
                <w:rFonts w:ascii="Cambria" w:hAnsi="Cambria"/>
                <w:sz w:val="17"/>
                <w:szCs w:val="17"/>
              </w:rPr>
              <w:t>The life of my Son was so costly, that He is all you need</w:t>
            </w:r>
            <w:r>
              <w:rPr>
                <w:rFonts w:ascii="Cambria" w:hAnsi="Cambria"/>
                <w:sz w:val="17"/>
                <w:szCs w:val="17"/>
              </w:rPr>
              <w:t xml:space="preserve"> to be saved from sin and Hell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.  There is no other way to make peace with me than through </w:t>
            </w:r>
            <w:r>
              <w:rPr>
                <w:rFonts w:ascii="Cambria" w:hAnsi="Cambria"/>
                <w:sz w:val="17"/>
                <w:szCs w:val="17"/>
              </w:rPr>
              <w:t>Him</w:t>
            </w:r>
            <w:r w:rsidR="00341FB5" w:rsidRPr="005767FE">
              <w:rPr>
                <w:rFonts w:ascii="Cambria" w:hAnsi="Cambria"/>
                <w:sz w:val="17"/>
                <w:szCs w:val="17"/>
              </w:rPr>
              <w:t>.</w:t>
            </w:r>
          </w:p>
        </w:tc>
        <w:tc>
          <w:tcPr>
            <w:tcW w:w="5801" w:type="dxa"/>
            <w:tcMar>
              <w:left w:w="720" w:type="dxa"/>
              <w:right w:w="720" w:type="dxa"/>
            </w:tcMar>
            <w:vAlign w:val="center"/>
          </w:tcPr>
          <w:p w:rsidR="00C20F1F" w:rsidRDefault="00C20F1F" w:rsidP="00ED465F">
            <w:pPr>
              <w:rPr>
                <w:rFonts w:ascii="Cambria" w:hAnsi="Cambria"/>
                <w:sz w:val="17"/>
                <w:szCs w:val="17"/>
              </w:rPr>
            </w:pPr>
          </w:p>
          <w:p w:rsidR="00341FB5" w:rsidRDefault="003D0954" w:rsidP="00ED465F">
            <w:pPr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sz w:val="17"/>
                <w:szCs w:val="17"/>
              </w:rPr>
              <w:t xml:space="preserve">Yes, 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I </w:t>
            </w:r>
            <w:r>
              <w:rPr>
                <w:rFonts w:ascii="Cambria" w:hAnsi="Cambria"/>
                <w:sz w:val="17"/>
                <w:szCs w:val="17"/>
              </w:rPr>
              <w:t xml:space="preserve">really did </w:t>
            </w:r>
            <w:r w:rsidRPr="005767FE">
              <w:rPr>
                <w:rFonts w:ascii="Cambria" w:hAnsi="Cambria"/>
                <w:sz w:val="17"/>
                <w:szCs w:val="17"/>
              </w:rPr>
              <w:t>pa</w:t>
            </w:r>
            <w:r>
              <w:rPr>
                <w:rFonts w:ascii="Cambria" w:hAnsi="Cambria"/>
                <w:sz w:val="17"/>
                <w:szCs w:val="17"/>
              </w:rPr>
              <w:t>y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for you with the life of my only Son. You are worth that much to me. Accept the free gift of my Son</w:t>
            </w:r>
            <w:r>
              <w:rPr>
                <w:rFonts w:ascii="Cambria" w:hAnsi="Cambria"/>
                <w:sz w:val="17"/>
                <w:szCs w:val="17"/>
              </w:rPr>
              <w:t xml:space="preserve"> Jesus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today, and you will live with me forever in paradise.</w:t>
            </w:r>
          </w:p>
          <w:p w:rsidR="00341FB5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sz w:val="17"/>
                <w:szCs w:val="17"/>
              </w:rPr>
              <w:t>B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e mine </w:t>
            </w:r>
            <w:r>
              <w:rPr>
                <w:rFonts w:ascii="Cambria" w:hAnsi="Cambria"/>
                <w:sz w:val="17"/>
                <w:szCs w:val="17"/>
              </w:rPr>
              <w:t>forever, this very moment!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  <w:r>
              <w:rPr>
                <w:rFonts w:ascii="Cambria" w:hAnsi="Cambria"/>
                <w:sz w:val="17"/>
                <w:szCs w:val="17"/>
              </w:rPr>
              <w:t>Just believe.</w:t>
            </w:r>
          </w:p>
          <w:p w:rsidR="00341FB5" w:rsidRPr="005767FE" w:rsidRDefault="00341FB5" w:rsidP="00341FB5">
            <w:pPr>
              <w:rPr>
                <w:rFonts w:ascii="Cambria" w:hAnsi="Cambria"/>
                <w:sz w:val="17"/>
                <w:szCs w:val="17"/>
              </w:rPr>
            </w:pPr>
          </w:p>
          <w:p w:rsidR="005B013E" w:rsidRPr="00811EBF" w:rsidRDefault="001E505B" w:rsidP="005B013E">
            <w:pPr>
              <w:pStyle w:val="Closing"/>
              <w:jc w:val="center"/>
              <w:rPr>
                <w:rStyle w:val="ClosingChar"/>
                <w:b/>
                <w:i/>
              </w:rPr>
            </w:pPr>
            <w:sdt>
              <w:sdtPr>
                <w:rPr>
                  <w:b w:val="0"/>
                  <w:i w:val="0"/>
                </w:rPr>
                <w:id w:val="1303736396"/>
                <w:placeholder>
                  <w:docPart w:val="F97FBFF627BBBF4AB0672D8FE1BFD6F8"/>
                </w:placeholder>
                <w:temporary/>
                <w:showingPlcHdr/>
                <w15:appearance w15:val="hidden"/>
              </w:sdtPr>
              <w:sdtEndPr>
                <w:rPr>
                  <w:b/>
                  <w:i/>
                </w:rPr>
              </w:sdtEndPr>
              <w:sdtContent>
                <w:r w:rsidR="005B013E" w:rsidRPr="00746A83">
                  <w:rPr>
                    <w:rStyle w:val="ClosingChar"/>
                    <w:b/>
                    <w:i/>
                    <w:sz w:val="56"/>
                    <w:szCs w:val="56"/>
                  </w:rPr>
                  <w:t>Love,</w:t>
                </w:r>
              </w:sdtContent>
            </w:sdt>
          </w:p>
          <w:p w:rsidR="005B013E" w:rsidRPr="005B013E" w:rsidRDefault="005B013E" w:rsidP="005B013E">
            <w:pPr>
              <w:rPr>
                <w:b/>
                <w:sz w:val="48"/>
                <w:szCs w:val="48"/>
              </w:rPr>
            </w:pPr>
            <w:r w:rsidRPr="00746A83">
              <w:rPr>
                <w:b/>
                <w:sz w:val="48"/>
                <w:szCs w:val="48"/>
              </w:rPr>
              <w:t>GOD</w:t>
            </w:r>
            <w:r w:rsidRPr="005767FE">
              <w:rPr>
                <w:rFonts w:ascii="Cambria" w:hAnsi="Cambria"/>
                <w:sz w:val="17"/>
                <w:szCs w:val="17"/>
              </w:rPr>
              <w:t xml:space="preserve"> </w:t>
            </w:r>
          </w:p>
          <w:p w:rsidR="00C20F1F" w:rsidRDefault="005B013E" w:rsidP="00C20F1F">
            <w:pPr>
              <w:jc w:val="both"/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b/>
                <w:sz w:val="17"/>
                <w:szCs w:val="17"/>
              </w:rPr>
              <w:br/>
            </w:r>
            <w:r w:rsidR="00341FB5" w:rsidRPr="005767FE">
              <w:rPr>
                <w:rFonts w:ascii="Cambria" w:hAnsi="Cambria"/>
                <w:b/>
                <w:sz w:val="17"/>
                <w:szCs w:val="17"/>
              </w:rPr>
              <w:t>P.S. Trust in Jesus, right now</w:t>
            </w:r>
            <w:r w:rsidR="00341FB5" w:rsidRPr="005767FE">
              <w:rPr>
                <w:rFonts w:ascii="Cambria" w:hAnsi="Cambria"/>
                <w:sz w:val="17"/>
                <w:szCs w:val="17"/>
              </w:rPr>
              <w:t>,</w:t>
            </w:r>
            <w:r w:rsidR="00341FB5" w:rsidRPr="005767FE">
              <w:rPr>
                <w:rFonts w:ascii="Cambria" w:hAnsi="Cambria"/>
                <w:b/>
                <w:sz w:val="17"/>
                <w:szCs w:val="17"/>
              </w:rPr>
              <w:t xml:space="preserve"> this very moment, to save you from your sins,</w:t>
            </w:r>
            <w:r w:rsidR="00341FB5" w:rsidRPr="005767FE">
              <w:rPr>
                <w:rFonts w:ascii="Cambria" w:hAnsi="Cambria"/>
                <w:sz w:val="17"/>
                <w:szCs w:val="17"/>
              </w:rPr>
              <w:t xml:space="preserve"> and receive forgiveness for all your sins, the perfection of Jesus Christ in place of your sinfulness, a new clean soul, peace with God, the privilege to be called a child of God, the Holy Spirit living inside of you, the promise of a new and immortal body on the day of resurrection, </w:t>
            </w:r>
            <w:r w:rsidR="00341FB5">
              <w:rPr>
                <w:rFonts w:ascii="Cambria" w:hAnsi="Cambria"/>
                <w:sz w:val="17"/>
                <w:szCs w:val="17"/>
              </w:rPr>
              <w:t xml:space="preserve">and </w:t>
            </w:r>
            <w:r w:rsidR="00341FB5" w:rsidRPr="005767FE">
              <w:rPr>
                <w:rFonts w:ascii="Cambria" w:hAnsi="Cambria"/>
                <w:sz w:val="17"/>
                <w:szCs w:val="17"/>
              </w:rPr>
              <w:t>eternal life with God.</w:t>
            </w:r>
            <w:r w:rsidR="00341FB5">
              <w:rPr>
                <w:rFonts w:ascii="Cambria" w:hAnsi="Cambria"/>
                <w:sz w:val="17"/>
                <w:szCs w:val="17"/>
              </w:rPr>
              <w:t xml:space="preserve"> </w:t>
            </w:r>
            <w:r w:rsidR="00A32ACE" w:rsidRPr="00A32ACE">
              <w:rPr>
                <w:rFonts w:ascii="Cambria" w:hAnsi="Cambria"/>
                <w:b/>
                <w:sz w:val="17"/>
                <w:szCs w:val="17"/>
              </w:rPr>
              <w:t xml:space="preserve">If you believe, stop sinning, read </w:t>
            </w:r>
            <w:r w:rsidR="00A32ACE">
              <w:rPr>
                <w:rFonts w:ascii="Cambria" w:hAnsi="Cambria"/>
                <w:b/>
                <w:sz w:val="17"/>
                <w:szCs w:val="17"/>
              </w:rPr>
              <w:t>the</w:t>
            </w:r>
            <w:r w:rsidR="00A32ACE" w:rsidRPr="00A32ACE">
              <w:rPr>
                <w:rFonts w:ascii="Cambria" w:hAnsi="Cambria"/>
                <w:b/>
                <w:sz w:val="17"/>
                <w:szCs w:val="17"/>
              </w:rPr>
              <w:t xml:space="preserve"> Bible, pray</w:t>
            </w:r>
            <w:r w:rsidR="00A32ACE">
              <w:rPr>
                <w:rFonts w:ascii="Cambria" w:hAnsi="Cambria"/>
                <w:b/>
                <w:sz w:val="17"/>
                <w:szCs w:val="17"/>
              </w:rPr>
              <w:t xml:space="preserve"> continually</w:t>
            </w:r>
            <w:r w:rsidR="00A32ACE" w:rsidRPr="00A32ACE">
              <w:rPr>
                <w:rFonts w:ascii="Cambria" w:hAnsi="Cambria"/>
                <w:b/>
                <w:sz w:val="17"/>
                <w:szCs w:val="17"/>
              </w:rPr>
              <w:t>, worship God,</w:t>
            </w:r>
            <w:r w:rsidR="00A32ACE">
              <w:rPr>
                <w:rFonts w:ascii="Cambria" w:hAnsi="Cambria"/>
                <w:b/>
                <w:sz w:val="17"/>
                <w:szCs w:val="17"/>
              </w:rPr>
              <w:t xml:space="preserve"> fellowship</w:t>
            </w:r>
            <w:r w:rsidR="00190541">
              <w:rPr>
                <w:rFonts w:ascii="Cambria" w:hAnsi="Cambria"/>
                <w:b/>
                <w:sz w:val="17"/>
                <w:szCs w:val="17"/>
              </w:rPr>
              <w:t xml:space="preserve"> with Christians,</w:t>
            </w:r>
            <w:r w:rsidR="00A32ACE" w:rsidRPr="00A32ACE">
              <w:rPr>
                <w:rFonts w:ascii="Cambria" w:hAnsi="Cambria"/>
                <w:b/>
                <w:sz w:val="17"/>
                <w:szCs w:val="17"/>
              </w:rPr>
              <w:t xml:space="preserve"> and tell others about Jesus.</w:t>
            </w:r>
          </w:p>
          <w:p w:rsidR="000B4202" w:rsidRPr="003949B0" w:rsidRDefault="000B4202" w:rsidP="00C20F1F">
            <w:pPr>
              <w:jc w:val="both"/>
              <w:rPr>
                <w:rFonts w:ascii="Cambria" w:hAnsi="Cambria"/>
                <w:sz w:val="17"/>
                <w:szCs w:val="17"/>
              </w:rPr>
            </w:pPr>
            <w:r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br/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If you believe,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Praise God!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Turn away from false beliefs. S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top sinning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R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ead the Bible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every day. P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ray continually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 xml:space="preserve"> 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W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orship God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 F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ellowship with Christians</w:t>
            </w:r>
            <w:r w:rsidR="002F0DD3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. T</w:t>
            </w:r>
            <w:r w:rsidR="002F0DD3" w:rsidRPr="000B4202">
              <w:rPr>
                <w:rFonts w:ascii="Cambria" w:hAnsi="Cambria"/>
                <w:b/>
                <w:color w:val="EC0000" w:themeColor="text2"/>
                <w:sz w:val="17"/>
                <w:szCs w:val="17"/>
              </w:rPr>
              <w:t>ell others about Jesus.</w:t>
            </w:r>
          </w:p>
        </w:tc>
      </w:tr>
    </w:tbl>
    <w:p w:rsidR="00C92722" w:rsidRPr="00C92722" w:rsidRDefault="00C92722" w:rsidP="005800CA">
      <w:pPr>
        <w:spacing w:after="0"/>
        <w:jc w:val="both"/>
        <w:rPr>
          <w:sz w:val="4"/>
          <w:szCs w:val="4"/>
        </w:rPr>
      </w:pPr>
    </w:p>
    <w:sectPr w:rsidR="00C92722" w:rsidRPr="00C92722" w:rsidSect="009D48DD">
      <w:headerReference w:type="default" r:id="rId36"/>
      <w:pgSz w:w="12240" w:h="15840" w:code="1"/>
      <w:pgMar w:top="360" w:right="360" w:bottom="360" w:left="360" w:header="0" w:footer="0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505B" w:rsidRDefault="001E505B" w:rsidP="002C22E0">
      <w:pPr>
        <w:spacing w:after="0"/>
      </w:pPr>
      <w:r>
        <w:separator/>
      </w:r>
    </w:p>
  </w:endnote>
  <w:endnote w:type="continuationSeparator" w:id="0">
    <w:p w:rsidR="001E505B" w:rsidRDefault="001E505B" w:rsidP="002C22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505B" w:rsidRDefault="001E505B" w:rsidP="002C22E0">
      <w:pPr>
        <w:spacing w:after="0"/>
      </w:pPr>
      <w:r>
        <w:separator/>
      </w:r>
    </w:p>
  </w:footnote>
  <w:footnote w:type="continuationSeparator" w:id="0">
    <w:p w:rsidR="001E505B" w:rsidRDefault="001E505B" w:rsidP="002C22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8DD" w:rsidRPr="007B3698" w:rsidRDefault="009D48DD" w:rsidP="00F12A9B">
    <w:pPr>
      <w:pStyle w:val="Header"/>
      <w:tabs>
        <w:tab w:val="left" w:pos="3600"/>
      </w:tabs>
      <w:rPr>
        <w:rFonts w:ascii="Calibri" w:hAnsi="Calibri" w:cs="Calibri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269C5245" wp14:editId="20DC401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58400"/>
              <wp:effectExtent l="0" t="0" r="19050" b="19050"/>
              <wp:wrapNone/>
              <wp:docPr id="14" name="Group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3448" name="Straight Connector 3448" descr="horizontal divider line"/>
                      <wps:cNvCnPr/>
                      <wps:spPr>
                        <a:xfrm>
                          <a:off x="0" y="5010150"/>
                          <a:ext cx="7772400" cy="2167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3445" name="Straight Connector 3445" descr="vertical divider line"/>
                      <wps:cNvCnPr/>
                      <wps:spPr>
                        <a:xfrm>
                          <a:off x="3886200" y="0"/>
                          <a:ext cx="0" cy="100584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43462F" id="Group 14" o:spid="_x0000_s1026" style="position:absolute;margin-left:0;margin-top:0;width:612pt;height:11in;z-index:251676672;mso-position-horizontal:center;mso-position-horizontal-relative:page;mso-position-vertical:center;mso-position-vertical-relative:page" coordsize="77724,1005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">
              <v:line id="Straight Connector 3448" o:spid="_x0000_s1027" alt="horizontal divider line" style="position:absolute;visibility:visible;mso-wrap-style:square" from="0,50101" to="77724,501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" strokecolor="#a5a5a5 [2092]" strokeweight=".25pt">
                <v:stroke joinstyle="miter"/>
              </v:line>
              <v:line id="Straight Connector 3445" o:spid="_x0000_s1028" alt="vertical divider line" style="position:absolute;visibility:visible;mso-wrap-style:square" from="38862,0" to="38862,1005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" strokecolor="#a5a5a5 [2092]" strokeweight=".25pt">
                <v:stroke joinstyle="miter"/>
              </v:lin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removePersonalInformation/>
  <w:removeDateAndTime/>
  <w:displayBackgroundShap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0CA"/>
    <w:rsid w:val="00011006"/>
    <w:rsid w:val="00025C7C"/>
    <w:rsid w:val="000572FC"/>
    <w:rsid w:val="000755FC"/>
    <w:rsid w:val="000A1316"/>
    <w:rsid w:val="000A3B9E"/>
    <w:rsid w:val="000A5494"/>
    <w:rsid w:val="000B4202"/>
    <w:rsid w:val="000F65EF"/>
    <w:rsid w:val="001004FE"/>
    <w:rsid w:val="00110779"/>
    <w:rsid w:val="001206D0"/>
    <w:rsid w:val="00130728"/>
    <w:rsid w:val="00141A7E"/>
    <w:rsid w:val="00190541"/>
    <w:rsid w:val="001920D0"/>
    <w:rsid w:val="001A6EBE"/>
    <w:rsid w:val="001B391E"/>
    <w:rsid w:val="001B6964"/>
    <w:rsid w:val="001C0105"/>
    <w:rsid w:val="001E3DE8"/>
    <w:rsid w:val="001E505B"/>
    <w:rsid w:val="001E6866"/>
    <w:rsid w:val="001E7B86"/>
    <w:rsid w:val="001F70F7"/>
    <w:rsid w:val="00211BD4"/>
    <w:rsid w:val="00217875"/>
    <w:rsid w:val="002509B5"/>
    <w:rsid w:val="00264762"/>
    <w:rsid w:val="00275364"/>
    <w:rsid w:val="00275A80"/>
    <w:rsid w:val="002955CF"/>
    <w:rsid w:val="002A0136"/>
    <w:rsid w:val="002B1875"/>
    <w:rsid w:val="002C22E0"/>
    <w:rsid w:val="002D1F8B"/>
    <w:rsid w:val="002D5D14"/>
    <w:rsid w:val="002F0DD3"/>
    <w:rsid w:val="00324283"/>
    <w:rsid w:val="00341FB5"/>
    <w:rsid w:val="00367378"/>
    <w:rsid w:val="003929D4"/>
    <w:rsid w:val="003949B0"/>
    <w:rsid w:val="003A543F"/>
    <w:rsid w:val="003B3EEE"/>
    <w:rsid w:val="003B46A3"/>
    <w:rsid w:val="003D0954"/>
    <w:rsid w:val="003E3395"/>
    <w:rsid w:val="003E71C4"/>
    <w:rsid w:val="004076E9"/>
    <w:rsid w:val="00473A89"/>
    <w:rsid w:val="00473D4A"/>
    <w:rsid w:val="004A3DB4"/>
    <w:rsid w:val="004A6BB1"/>
    <w:rsid w:val="004C4BF6"/>
    <w:rsid w:val="004D2D71"/>
    <w:rsid w:val="005000E7"/>
    <w:rsid w:val="00521832"/>
    <w:rsid w:val="0054403E"/>
    <w:rsid w:val="005800CA"/>
    <w:rsid w:val="0059380A"/>
    <w:rsid w:val="00596CDB"/>
    <w:rsid w:val="005A6350"/>
    <w:rsid w:val="005B013E"/>
    <w:rsid w:val="005B06F4"/>
    <w:rsid w:val="005B17A3"/>
    <w:rsid w:val="005E3176"/>
    <w:rsid w:val="005F12A0"/>
    <w:rsid w:val="00614F55"/>
    <w:rsid w:val="00620277"/>
    <w:rsid w:val="006308D3"/>
    <w:rsid w:val="00664B70"/>
    <w:rsid w:val="006762FC"/>
    <w:rsid w:val="00694A31"/>
    <w:rsid w:val="006A0BFD"/>
    <w:rsid w:val="006A4A29"/>
    <w:rsid w:val="006B0D5D"/>
    <w:rsid w:val="006F0C76"/>
    <w:rsid w:val="00700C24"/>
    <w:rsid w:val="007042CD"/>
    <w:rsid w:val="00721980"/>
    <w:rsid w:val="007425EE"/>
    <w:rsid w:val="007538BA"/>
    <w:rsid w:val="00760BA1"/>
    <w:rsid w:val="00764E2F"/>
    <w:rsid w:val="00772344"/>
    <w:rsid w:val="00777306"/>
    <w:rsid w:val="007812A5"/>
    <w:rsid w:val="007B3698"/>
    <w:rsid w:val="007B3DC4"/>
    <w:rsid w:val="007D1A2E"/>
    <w:rsid w:val="007D64BA"/>
    <w:rsid w:val="007E134D"/>
    <w:rsid w:val="007E7D39"/>
    <w:rsid w:val="007F19F5"/>
    <w:rsid w:val="007F4219"/>
    <w:rsid w:val="008025C2"/>
    <w:rsid w:val="00804E85"/>
    <w:rsid w:val="00811EBF"/>
    <w:rsid w:val="0082129F"/>
    <w:rsid w:val="00827437"/>
    <w:rsid w:val="008315C1"/>
    <w:rsid w:val="008836A2"/>
    <w:rsid w:val="008951E9"/>
    <w:rsid w:val="008B3005"/>
    <w:rsid w:val="008C256C"/>
    <w:rsid w:val="008C7A82"/>
    <w:rsid w:val="008E34A7"/>
    <w:rsid w:val="008F4EAE"/>
    <w:rsid w:val="0094287F"/>
    <w:rsid w:val="009852B6"/>
    <w:rsid w:val="009B1625"/>
    <w:rsid w:val="009D0FE2"/>
    <w:rsid w:val="009D1E12"/>
    <w:rsid w:val="009D4169"/>
    <w:rsid w:val="009D48DD"/>
    <w:rsid w:val="00A00D90"/>
    <w:rsid w:val="00A07F88"/>
    <w:rsid w:val="00A17048"/>
    <w:rsid w:val="00A32ACE"/>
    <w:rsid w:val="00A874C1"/>
    <w:rsid w:val="00A92584"/>
    <w:rsid w:val="00AA2B19"/>
    <w:rsid w:val="00AA6E13"/>
    <w:rsid w:val="00AC33BB"/>
    <w:rsid w:val="00AE4F6A"/>
    <w:rsid w:val="00AF0C61"/>
    <w:rsid w:val="00B102AE"/>
    <w:rsid w:val="00B15A2F"/>
    <w:rsid w:val="00B331D8"/>
    <w:rsid w:val="00B41A84"/>
    <w:rsid w:val="00B458E2"/>
    <w:rsid w:val="00B5230E"/>
    <w:rsid w:val="00B8244A"/>
    <w:rsid w:val="00BC7765"/>
    <w:rsid w:val="00BD3AD2"/>
    <w:rsid w:val="00BD4EAA"/>
    <w:rsid w:val="00C01166"/>
    <w:rsid w:val="00C0470A"/>
    <w:rsid w:val="00C20F1F"/>
    <w:rsid w:val="00C269C7"/>
    <w:rsid w:val="00C45F88"/>
    <w:rsid w:val="00C476C8"/>
    <w:rsid w:val="00C478C7"/>
    <w:rsid w:val="00C86909"/>
    <w:rsid w:val="00C92722"/>
    <w:rsid w:val="00CC2784"/>
    <w:rsid w:val="00CE3D6F"/>
    <w:rsid w:val="00CE6E3E"/>
    <w:rsid w:val="00D11A67"/>
    <w:rsid w:val="00D3557E"/>
    <w:rsid w:val="00D77D6A"/>
    <w:rsid w:val="00DA4A16"/>
    <w:rsid w:val="00DA4C5A"/>
    <w:rsid w:val="00DF49F5"/>
    <w:rsid w:val="00DF51CC"/>
    <w:rsid w:val="00DF531E"/>
    <w:rsid w:val="00E14F6F"/>
    <w:rsid w:val="00E2091F"/>
    <w:rsid w:val="00E575AB"/>
    <w:rsid w:val="00E57D4A"/>
    <w:rsid w:val="00E9603F"/>
    <w:rsid w:val="00E977CA"/>
    <w:rsid w:val="00EA0488"/>
    <w:rsid w:val="00EB247D"/>
    <w:rsid w:val="00ED465F"/>
    <w:rsid w:val="00ED506B"/>
    <w:rsid w:val="00EE3976"/>
    <w:rsid w:val="00EE4C37"/>
    <w:rsid w:val="00EF2D20"/>
    <w:rsid w:val="00F00206"/>
    <w:rsid w:val="00F12A9B"/>
    <w:rsid w:val="00F230DE"/>
    <w:rsid w:val="00F24993"/>
    <w:rsid w:val="00F61DB3"/>
    <w:rsid w:val="00F979A0"/>
    <w:rsid w:val="00FA680B"/>
    <w:rsid w:val="00FC1B0F"/>
    <w:rsid w:val="00FE1440"/>
    <w:rsid w:val="00FF33CF"/>
    <w:rsid w:val="00FF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464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</w:latentStyles>
  <w:style w:type="paragraph" w:default="1" w:styleId="Normal">
    <w:name w:val="Normal"/>
    <w:qFormat/>
    <w:rsid w:val="00811EBF"/>
    <w:pPr>
      <w:spacing w:after="120" w:line="240" w:lineRule="auto"/>
      <w:jc w:val="center"/>
    </w:pPr>
    <w:rPr>
      <w:color w:val="333333" w:themeColor="background2"/>
      <w:sz w:val="2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1EBF"/>
    <w:pPr>
      <w:spacing w:before="240" w:after="0" w:line="192" w:lineRule="auto"/>
      <w:outlineLvl w:val="0"/>
    </w:pPr>
  </w:style>
  <w:style w:type="paragraph" w:styleId="Heading2">
    <w:name w:val="heading 2"/>
    <w:basedOn w:val="Normal"/>
    <w:next w:val="Normal"/>
    <w:link w:val="Heading2Char"/>
    <w:uiPriority w:val="9"/>
    <w:qFormat/>
    <w:rsid w:val="00811EBF"/>
    <w:pPr>
      <w:spacing w:after="480" w:line="192" w:lineRule="auto"/>
      <w:outlineLvl w:val="1"/>
    </w:pPr>
  </w:style>
  <w:style w:type="paragraph" w:styleId="Heading3">
    <w:name w:val="heading 3"/>
    <w:aliases w:val="Heading"/>
    <w:basedOn w:val="Normal"/>
    <w:next w:val="Normal"/>
    <w:link w:val="Heading3Char"/>
    <w:uiPriority w:val="9"/>
    <w:semiHidden/>
    <w:qFormat/>
    <w:rsid w:val="00FC1B0F"/>
    <w:pPr>
      <w:keepNext/>
      <w:keepLines/>
      <w:spacing w:after="0"/>
      <w:jc w:val="left"/>
      <w:outlineLvl w:val="2"/>
    </w:pPr>
    <w:rPr>
      <w:rFonts w:eastAsiaTheme="majorEastAsia" w:cstheme="majorBidi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11EBF"/>
    <w:pPr>
      <w:spacing w:after="0"/>
      <w:contextualSpacing/>
      <w:jc w:val="left"/>
    </w:pPr>
    <w:rPr>
      <w:rFonts w:asciiTheme="majorHAnsi" w:eastAsiaTheme="majorEastAsia" w:hAnsiTheme="majorHAnsi" w:cstheme="majorBidi"/>
      <w:b/>
      <w:i/>
      <w:color w:val="EC0000" w:themeColor="text2"/>
      <w:spacing w:val="-10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EBF"/>
    <w:rPr>
      <w:rFonts w:asciiTheme="majorHAnsi" w:eastAsiaTheme="majorEastAsia" w:hAnsiTheme="majorHAnsi" w:cstheme="majorBidi"/>
      <w:b/>
      <w:i/>
      <w:color w:val="EC0000" w:themeColor="text2"/>
      <w:spacing w:val="-10"/>
      <w:kern w:val="28"/>
      <w:sz w:val="70"/>
      <w:szCs w:val="56"/>
      <w:lang w:val="en-US"/>
    </w:rPr>
  </w:style>
  <w:style w:type="table" w:styleId="TableGrid">
    <w:name w:val="Table Grid"/>
    <w:basedOn w:val="TableNormal"/>
    <w:uiPriority w:val="39"/>
    <w:rsid w:val="00A87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A874C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A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99B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99B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99B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99B5" w:themeFill="accent1"/>
      </w:tcPr>
    </w:tblStylePr>
    <w:tblStylePr w:type="band1Vert">
      <w:tblPr/>
      <w:tcPr>
        <w:shd w:val="clear" w:color="auto" w:fill="DAD6E1" w:themeFill="accent1" w:themeFillTint="66"/>
      </w:tcPr>
    </w:tblStylePr>
    <w:tblStylePr w:type="band1Horz">
      <w:tblPr/>
      <w:tcPr>
        <w:shd w:val="clear" w:color="auto" w:fill="DAD6E1" w:themeFill="accent1" w:themeFillTint="66"/>
      </w:tcPr>
    </w:tblStylePr>
  </w:style>
  <w:style w:type="character" w:customStyle="1" w:styleId="Style1">
    <w:name w:val="Style1"/>
    <w:basedOn w:val="DefaultParagraphFont"/>
    <w:uiPriority w:val="1"/>
    <w:semiHidden/>
    <w:rsid w:val="007D1A2E"/>
    <w:rPr>
      <w:color w:val="333333" w:themeColor="background2"/>
      <w:bdr w:val="none" w:sz="0" w:space="0" w:color="auto"/>
    </w:rPr>
  </w:style>
  <w:style w:type="character" w:customStyle="1" w:styleId="Style2">
    <w:name w:val="Style2"/>
    <w:basedOn w:val="DefaultParagraphFont"/>
    <w:uiPriority w:val="1"/>
    <w:semiHidden/>
    <w:rsid w:val="007538BA"/>
    <w:rPr>
      <w:color w:val="333333" w:themeColor="background2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1E686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EBF"/>
    <w:pPr>
      <w:numPr>
        <w:ilvl w:val="1"/>
      </w:numPr>
    </w:pPr>
    <w:rPr>
      <w:rFonts w:asciiTheme="majorHAnsi" w:eastAsiaTheme="minorEastAsia" w:hAnsiTheme="majorHAnsi"/>
      <w:b/>
      <w:i/>
      <w:color w:val="EC0000" w:themeColor="text2"/>
      <w:spacing w:val="15"/>
      <w:sz w:val="38"/>
    </w:rPr>
  </w:style>
  <w:style w:type="character" w:customStyle="1" w:styleId="SubtitleChar">
    <w:name w:val="Subtitle Char"/>
    <w:basedOn w:val="DefaultParagraphFont"/>
    <w:link w:val="Subtitle"/>
    <w:uiPriority w:val="11"/>
    <w:rsid w:val="00811EBF"/>
    <w:rPr>
      <w:rFonts w:asciiTheme="majorHAnsi" w:eastAsiaTheme="minorEastAsia" w:hAnsiTheme="majorHAnsi"/>
      <w:b/>
      <w:i/>
      <w:color w:val="EC0000" w:themeColor="text2"/>
      <w:spacing w:val="15"/>
      <w:sz w:val="3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11EBF"/>
    <w:rPr>
      <w:color w:val="333333" w:themeColor="background2"/>
      <w:sz w:val="28"/>
      <w:lang w:val="en-US"/>
    </w:rPr>
  </w:style>
  <w:style w:type="paragraph" w:styleId="NoSpacing">
    <w:name w:val="No Spacing"/>
    <w:uiPriority w:val="1"/>
    <w:semiHidden/>
    <w:qFormat/>
    <w:rsid w:val="008836A2"/>
    <w:pPr>
      <w:spacing w:after="0" w:line="240" w:lineRule="auto"/>
      <w:jc w:val="right"/>
    </w:pPr>
    <w:rPr>
      <w:color w:val="333333" w:themeColor="background2"/>
      <w:sz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11EBF"/>
    <w:rPr>
      <w:color w:val="333333" w:themeColor="background2"/>
      <w:sz w:val="28"/>
      <w:lang w:val="en-US"/>
    </w:rPr>
  </w:style>
  <w:style w:type="character" w:customStyle="1" w:styleId="Heading3Char">
    <w:name w:val="Heading 3 Char"/>
    <w:aliases w:val="Heading Char"/>
    <w:basedOn w:val="DefaultParagraphFont"/>
    <w:link w:val="Heading3"/>
    <w:uiPriority w:val="9"/>
    <w:semiHidden/>
    <w:rsid w:val="00B8244A"/>
    <w:rPr>
      <w:rFonts w:eastAsiaTheme="majorEastAsia" w:cstheme="majorBidi"/>
      <w:color w:val="333333" w:themeColor="background2"/>
      <w:sz w:val="32"/>
      <w:szCs w:val="24"/>
    </w:rPr>
  </w:style>
  <w:style w:type="character" w:styleId="Strong">
    <w:name w:val="Strong"/>
    <w:basedOn w:val="DefaultParagraphFont"/>
    <w:uiPriority w:val="22"/>
    <w:semiHidden/>
    <w:rsid w:val="003929D4"/>
    <w:rPr>
      <w:rFonts w:asciiTheme="minorHAnsi" w:hAnsiTheme="minorHAnsi"/>
      <w:b/>
      <w:bCs/>
      <w:color w:val="000000" w:themeColor="text1"/>
      <w:sz w:val="36"/>
    </w:rPr>
  </w:style>
  <w:style w:type="paragraph" w:styleId="Header">
    <w:name w:val="header"/>
    <w:basedOn w:val="Normal"/>
    <w:link w:val="HeaderChar"/>
    <w:uiPriority w:val="99"/>
    <w:semiHidden/>
    <w:rsid w:val="002C22E0"/>
    <w:pPr>
      <w:tabs>
        <w:tab w:val="center" w:pos="4844"/>
        <w:tab w:val="right" w:pos="9689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244A"/>
    <w:rPr>
      <w:color w:val="333333" w:themeColor="background2"/>
      <w:sz w:val="28"/>
    </w:rPr>
  </w:style>
  <w:style w:type="paragraph" w:styleId="Footer">
    <w:name w:val="footer"/>
    <w:basedOn w:val="Normal"/>
    <w:link w:val="FooterChar"/>
    <w:uiPriority w:val="99"/>
    <w:semiHidden/>
    <w:rsid w:val="002C22E0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244A"/>
    <w:rPr>
      <w:color w:val="333333" w:themeColor="background2"/>
      <w:sz w:val="28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11077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10779"/>
    <w:rPr>
      <w:color w:val="333333" w:themeColor="background2"/>
      <w:sz w:val="28"/>
    </w:rPr>
  </w:style>
  <w:style w:type="paragraph" w:styleId="Closing">
    <w:name w:val="Closing"/>
    <w:basedOn w:val="Normal"/>
    <w:link w:val="ClosingChar"/>
    <w:uiPriority w:val="99"/>
    <w:rsid w:val="00811EBF"/>
    <w:pPr>
      <w:spacing w:after="0"/>
      <w:jc w:val="right"/>
    </w:pPr>
    <w:rPr>
      <w:rFonts w:asciiTheme="majorHAnsi" w:hAnsiTheme="majorHAnsi"/>
      <w:b/>
      <w:i/>
      <w:color w:val="EC0000" w:themeColor="text2"/>
      <w:sz w:val="70"/>
    </w:rPr>
  </w:style>
  <w:style w:type="character" w:customStyle="1" w:styleId="ClosingChar">
    <w:name w:val="Closing Char"/>
    <w:basedOn w:val="DefaultParagraphFont"/>
    <w:link w:val="Closing"/>
    <w:uiPriority w:val="99"/>
    <w:rsid w:val="00811EBF"/>
    <w:rPr>
      <w:rFonts w:asciiTheme="majorHAnsi" w:hAnsiTheme="majorHAnsi"/>
      <w:b/>
      <w:i/>
      <w:color w:val="EC0000" w:themeColor="text2"/>
      <w:sz w:val="70"/>
      <w:lang w:val="en-US"/>
    </w:rPr>
  </w:style>
  <w:style w:type="paragraph" w:styleId="Signature">
    <w:name w:val="Signature"/>
    <w:basedOn w:val="NoSpacing"/>
    <w:link w:val="SignatureChar"/>
    <w:uiPriority w:val="99"/>
    <w:rsid w:val="00811EBF"/>
    <w:pPr>
      <w:spacing w:line="216" w:lineRule="auto"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99"/>
    <w:rsid w:val="00811EBF"/>
    <w:rPr>
      <w:color w:val="333333" w:themeColor="background2"/>
      <w:sz w:val="36"/>
      <w:lang w:val="en-US"/>
    </w:rPr>
  </w:style>
  <w:style w:type="character" w:styleId="Hyperlink">
    <w:name w:val="Hyperlink"/>
    <w:basedOn w:val="DefaultParagraphFont"/>
    <w:uiPriority w:val="99"/>
    <w:unhideWhenUsed/>
    <w:rsid w:val="005800CA"/>
    <w:rPr>
      <w:color w:val="333333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00CA"/>
    <w:rPr>
      <w:color w:val="333333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B9E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B9E"/>
    <w:rPr>
      <w:rFonts w:ascii="Times New Roman" w:hAnsi="Times New Roman" w:cs="Times New Roman"/>
      <w:color w:val="333333" w:themeColor="background2"/>
      <w:sz w:val="18"/>
      <w:szCs w:val="18"/>
      <w:lang w:val="en-US"/>
    </w:rPr>
  </w:style>
  <w:style w:type="character" w:customStyle="1" w:styleId="woj">
    <w:name w:val="woj"/>
    <w:basedOn w:val="DefaultParagraphFont"/>
    <w:rsid w:val="00721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95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svg"/><Relationship Id="rId18" Type="http://schemas.openxmlformats.org/officeDocument/2006/relationships/image" Target="media/image7.tiff"/><Relationship Id="rId26" Type="http://schemas.openxmlformats.org/officeDocument/2006/relationships/image" Target="media/image15.svg"/><Relationship Id="rId39" Type="http://schemas.openxmlformats.org/officeDocument/2006/relationships/theme" Target="theme/theme1.xml"/><Relationship Id="rId21" Type="http://schemas.openxmlformats.org/officeDocument/2006/relationships/image" Target="media/image10.png"/><Relationship Id="rId34" Type="http://schemas.openxmlformats.org/officeDocument/2006/relationships/image" Target="media/image18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6.tiff"/><Relationship Id="rId25" Type="http://schemas.openxmlformats.org/officeDocument/2006/relationships/image" Target="media/image14.png"/><Relationship Id="rId33" Type="http://schemas.openxmlformats.org/officeDocument/2006/relationships/image" Target="media/image23.png"/><Relationship Id="rId38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0" Type="http://schemas.openxmlformats.org/officeDocument/2006/relationships/image" Target="media/image9.sv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24" Type="http://schemas.openxmlformats.org/officeDocument/2006/relationships/image" Target="media/image13.svg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image" Target="media/image17.svg"/><Relationship Id="rId36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1.svg"/><Relationship Id="rId27" Type="http://schemas.openxmlformats.org/officeDocument/2006/relationships/image" Target="media/image16.png"/><Relationship Id="rId30" Type="http://schemas.openxmlformats.org/officeDocument/2006/relationships/image" Target="media/image20.png"/><Relationship Id="rId35" Type="http://schemas.openxmlformats.org/officeDocument/2006/relationships/image" Target="media/image19.sv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iciatubbs/Library/Containers/com.microsoft.Word/Data/Library/Application%20Support/Microsoft/Office/16.0/DTS/Search/%7b7C9A3464-F0F5-6A47-934D-352DD04C0DBD%7dtf2326440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AC96E3188E85742B11F392DF6C69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A0D584-063F-2041-A716-BE4149C9AE06}"/>
      </w:docPartPr>
      <w:docPartBody>
        <w:p w:rsidR="000F3DD2" w:rsidRDefault="00851FE3" w:rsidP="00851FE3">
          <w:pPr>
            <w:pStyle w:val="5AC96E3188E85742B11F392DF6C69F21"/>
          </w:pPr>
          <w:r w:rsidRPr="00811EBF">
            <w:rPr>
              <w:rStyle w:val="ClosingChar"/>
              <w:b w:val="0"/>
              <w:i w:val="0"/>
            </w:rPr>
            <w:t>Love,</w:t>
          </w:r>
        </w:p>
      </w:docPartBody>
    </w:docPart>
    <w:docPart>
      <w:docPartPr>
        <w:name w:val="F97FBFF627BBBF4AB0672D8FE1BFD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1F0D5-974E-814A-8C36-7E28241111EA}"/>
      </w:docPartPr>
      <w:docPartBody>
        <w:p w:rsidR="000F3DD2" w:rsidRDefault="00851FE3" w:rsidP="00851FE3">
          <w:pPr>
            <w:pStyle w:val="F97FBFF627BBBF4AB0672D8FE1BFD6F8"/>
          </w:pPr>
          <w:r w:rsidRPr="00811EBF">
            <w:rPr>
              <w:rStyle w:val="ClosingChar"/>
              <w:b w:val="0"/>
              <w:i w:val="0"/>
            </w:rPr>
            <w:t>Love,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993"/>
    <w:rsid w:val="00085FE2"/>
    <w:rsid w:val="000F3DD2"/>
    <w:rsid w:val="00152805"/>
    <w:rsid w:val="00266BB7"/>
    <w:rsid w:val="002E4AF2"/>
    <w:rsid w:val="004E3FEE"/>
    <w:rsid w:val="005A4ADD"/>
    <w:rsid w:val="00727DA5"/>
    <w:rsid w:val="00851FE3"/>
    <w:rsid w:val="008D572B"/>
    <w:rsid w:val="00A13993"/>
    <w:rsid w:val="00AD1FD1"/>
    <w:rsid w:val="00EB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240" w:line="192" w:lineRule="auto"/>
      <w:jc w:val="center"/>
      <w:outlineLvl w:val="0"/>
    </w:pPr>
    <w:rPr>
      <w:rFonts w:eastAsiaTheme="minorHAnsi"/>
      <w:color w:val="E7E6E6" w:themeColor="background2"/>
      <w:sz w:val="28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pPr>
      <w:spacing w:after="480" w:line="192" w:lineRule="auto"/>
      <w:jc w:val="center"/>
      <w:outlineLvl w:val="1"/>
    </w:pPr>
    <w:rPr>
      <w:rFonts w:eastAsiaTheme="minorHAnsi"/>
      <w:color w:val="E7E6E6" w:themeColor="background2"/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70737EFE04B14190ED4EB2D93B64D8">
    <w:name w:val="B270737EFE04B14190ED4EB2D93B64D8"/>
  </w:style>
  <w:style w:type="character" w:customStyle="1" w:styleId="Heading1Char">
    <w:name w:val="Heading 1 Char"/>
    <w:basedOn w:val="DefaultParagraphFont"/>
    <w:link w:val="Heading1"/>
    <w:uiPriority w:val="9"/>
    <w:rPr>
      <w:rFonts w:eastAsiaTheme="minorHAnsi"/>
      <w:color w:val="E7E6E6" w:themeColor="background2"/>
      <w:sz w:val="28"/>
      <w:szCs w:val="22"/>
    </w:rPr>
  </w:style>
  <w:style w:type="paragraph" w:customStyle="1" w:styleId="D8480CE8A72BE24688F8D5429BB728BB">
    <w:name w:val="D8480CE8A72BE24688F8D5429BB728BB"/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b/>
      <w:i/>
      <w:color w:val="44546A" w:themeColor="text2"/>
      <w:spacing w:val="-10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i/>
      <w:color w:val="44546A" w:themeColor="text2"/>
      <w:spacing w:val="-10"/>
      <w:kern w:val="28"/>
      <w:sz w:val="70"/>
      <w:szCs w:val="56"/>
    </w:rPr>
  </w:style>
  <w:style w:type="paragraph" w:customStyle="1" w:styleId="0B5A88A0B76E0846A81F869D6CDB1F79">
    <w:name w:val="0B5A88A0B76E0846A81F869D6CDB1F79"/>
  </w:style>
  <w:style w:type="character" w:customStyle="1" w:styleId="Heading2Char">
    <w:name w:val="Heading 2 Char"/>
    <w:basedOn w:val="DefaultParagraphFont"/>
    <w:link w:val="Heading2"/>
    <w:uiPriority w:val="9"/>
    <w:rPr>
      <w:rFonts w:eastAsiaTheme="minorHAnsi"/>
      <w:color w:val="E7E6E6" w:themeColor="background2"/>
      <w:sz w:val="28"/>
      <w:szCs w:val="22"/>
    </w:rPr>
  </w:style>
  <w:style w:type="paragraph" w:customStyle="1" w:styleId="9381F51F7A128F42AAF172CDE95815B4">
    <w:name w:val="9381F51F7A128F42AAF172CDE95815B4"/>
  </w:style>
  <w:style w:type="paragraph" w:customStyle="1" w:styleId="55C02CEF5ACD454B895539C24488EA05">
    <w:name w:val="55C02CEF5ACD454B895539C24488EA05"/>
  </w:style>
  <w:style w:type="paragraph" w:customStyle="1" w:styleId="A288B01738696C4385C73FD73C54224A">
    <w:name w:val="A288B01738696C4385C73FD73C54224A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41BE8B9EC89254DAB0EBE5A07BA2E40">
    <w:name w:val="841BE8B9EC89254DAB0EBE5A07BA2E40"/>
  </w:style>
  <w:style w:type="paragraph" w:customStyle="1" w:styleId="CA16A259E5C5D64FAD4E3B37AB5F8C75">
    <w:name w:val="CA16A259E5C5D64FAD4E3B37AB5F8C75"/>
  </w:style>
  <w:style w:type="paragraph" w:customStyle="1" w:styleId="26637F4C8D60454D9268B610E723468F">
    <w:name w:val="26637F4C8D60454D9268B610E723468F"/>
  </w:style>
  <w:style w:type="paragraph" w:customStyle="1" w:styleId="8E86D33A4AC1FC4498B546DFD789C573">
    <w:name w:val="8E86D33A4AC1FC4498B546DFD789C573"/>
  </w:style>
  <w:style w:type="paragraph" w:customStyle="1" w:styleId="0EC9229A0EB1DB448C0742386C0C86B9">
    <w:name w:val="0EC9229A0EB1DB448C0742386C0C86B9"/>
  </w:style>
  <w:style w:type="paragraph" w:styleId="Closing">
    <w:name w:val="Closing"/>
    <w:basedOn w:val="Normal"/>
    <w:link w:val="ClosingChar"/>
    <w:uiPriority w:val="99"/>
    <w:rsid w:val="00851FE3"/>
    <w:pPr>
      <w:jc w:val="right"/>
    </w:pPr>
    <w:rPr>
      <w:rFonts w:asciiTheme="majorHAnsi" w:eastAsiaTheme="minorHAnsi" w:hAnsiTheme="majorHAnsi"/>
      <w:b/>
      <w:i/>
      <w:color w:val="44546A" w:themeColor="text2"/>
      <w:sz w:val="70"/>
      <w:szCs w:val="22"/>
    </w:rPr>
  </w:style>
  <w:style w:type="character" w:customStyle="1" w:styleId="ClosingChar">
    <w:name w:val="Closing Char"/>
    <w:basedOn w:val="DefaultParagraphFont"/>
    <w:link w:val="Closing"/>
    <w:uiPriority w:val="99"/>
    <w:rsid w:val="00851FE3"/>
    <w:rPr>
      <w:rFonts w:asciiTheme="majorHAnsi" w:eastAsiaTheme="minorHAnsi" w:hAnsiTheme="majorHAnsi"/>
      <w:b/>
      <w:i/>
      <w:color w:val="44546A" w:themeColor="text2"/>
      <w:sz w:val="70"/>
      <w:szCs w:val="22"/>
    </w:rPr>
  </w:style>
  <w:style w:type="paragraph" w:customStyle="1" w:styleId="D65D5AFBCC851643941F5F5A03F4D057">
    <w:name w:val="D65D5AFBCC851643941F5F5A03F4D057"/>
  </w:style>
  <w:style w:type="paragraph" w:styleId="Signature">
    <w:name w:val="Signature"/>
    <w:basedOn w:val="NoSpacing"/>
    <w:link w:val="SignatureChar"/>
    <w:uiPriority w:val="99"/>
    <w:rsid w:val="00A13993"/>
    <w:pPr>
      <w:spacing w:line="216" w:lineRule="auto"/>
      <w:jc w:val="right"/>
    </w:pPr>
    <w:rPr>
      <w:rFonts w:eastAsiaTheme="minorHAnsi"/>
      <w:color w:val="E7E6E6" w:themeColor="background2"/>
      <w:sz w:val="36"/>
      <w:szCs w:val="22"/>
    </w:rPr>
  </w:style>
  <w:style w:type="character" w:customStyle="1" w:styleId="SignatureChar">
    <w:name w:val="Signature Char"/>
    <w:basedOn w:val="DefaultParagraphFont"/>
    <w:link w:val="Signature"/>
    <w:uiPriority w:val="99"/>
    <w:rsid w:val="00A13993"/>
    <w:rPr>
      <w:rFonts w:eastAsiaTheme="minorHAnsi"/>
      <w:color w:val="E7E6E6" w:themeColor="background2"/>
      <w:sz w:val="36"/>
      <w:szCs w:val="22"/>
    </w:rPr>
  </w:style>
  <w:style w:type="paragraph" w:styleId="NoSpacing">
    <w:name w:val="No Spacing"/>
    <w:uiPriority w:val="1"/>
    <w:qFormat/>
  </w:style>
  <w:style w:type="paragraph" w:customStyle="1" w:styleId="D042C540CF5B594DA87F0F6EEDC2949C">
    <w:name w:val="D042C540CF5B594DA87F0F6EEDC2949C"/>
  </w:style>
  <w:style w:type="paragraph" w:customStyle="1" w:styleId="2D78DA1B9ED29647990429042B4A8047">
    <w:name w:val="2D78DA1B9ED29647990429042B4A8047"/>
  </w:style>
  <w:style w:type="paragraph" w:customStyle="1" w:styleId="B40EEC125F3ECD449E6F4697DA809BD2">
    <w:name w:val="B40EEC125F3ECD449E6F4697DA809BD2"/>
  </w:style>
  <w:style w:type="paragraph" w:customStyle="1" w:styleId="EBAEE6A4CE4B514BBA2F7CEADE9342B3">
    <w:name w:val="EBAEE6A4CE4B514BBA2F7CEADE9342B3"/>
  </w:style>
  <w:style w:type="paragraph" w:customStyle="1" w:styleId="0780CCCB521AFA418818E11E364EF700">
    <w:name w:val="0780CCCB521AFA418818E11E364EF700"/>
  </w:style>
  <w:style w:type="paragraph" w:customStyle="1" w:styleId="F8CC6FEF33F0A74580536CCEB7E755F3">
    <w:name w:val="F8CC6FEF33F0A74580536CCEB7E755F3"/>
  </w:style>
  <w:style w:type="paragraph" w:customStyle="1" w:styleId="8F45A178E155244DB58F38B869AD3D65">
    <w:name w:val="8F45A178E155244DB58F38B869AD3D65"/>
    <w:rsid w:val="00A13993"/>
  </w:style>
  <w:style w:type="paragraph" w:customStyle="1" w:styleId="297CB500809E224A9F5CE6F3285D5F83">
    <w:name w:val="297CB500809E224A9F5CE6F3285D5F83"/>
    <w:rsid w:val="00A13993"/>
  </w:style>
  <w:style w:type="paragraph" w:customStyle="1" w:styleId="670A954198569F4082FA6D8E596FC365">
    <w:name w:val="670A954198569F4082FA6D8E596FC365"/>
    <w:rsid w:val="00A13993"/>
  </w:style>
  <w:style w:type="paragraph" w:customStyle="1" w:styleId="E173D7BBA6DBF04A8CE8151F4B53D7C1">
    <w:name w:val="E173D7BBA6DBF04A8CE8151F4B53D7C1"/>
    <w:rsid w:val="00A13993"/>
  </w:style>
  <w:style w:type="paragraph" w:customStyle="1" w:styleId="BE7A8BE1F6CF0B4F992301EDF41A2D5E">
    <w:name w:val="BE7A8BE1F6CF0B4F992301EDF41A2D5E"/>
    <w:rsid w:val="00A13993"/>
  </w:style>
  <w:style w:type="paragraph" w:customStyle="1" w:styleId="9543F89EE9667F4EBEA0F841BE8560C7">
    <w:name w:val="9543F89EE9667F4EBEA0F841BE8560C7"/>
    <w:rsid w:val="00A13993"/>
  </w:style>
  <w:style w:type="paragraph" w:customStyle="1" w:styleId="B863C6CF684EBA489D5A19FA301ADE6F">
    <w:name w:val="B863C6CF684EBA489D5A19FA301ADE6F"/>
    <w:rsid w:val="00A13993"/>
  </w:style>
  <w:style w:type="paragraph" w:customStyle="1" w:styleId="8A0304FF0446564C94F32857960562B3">
    <w:name w:val="8A0304FF0446564C94F32857960562B3"/>
    <w:rsid w:val="00A13993"/>
  </w:style>
  <w:style w:type="paragraph" w:customStyle="1" w:styleId="71C944367383FB45AB1C941BDDB4326A">
    <w:name w:val="71C944367383FB45AB1C941BDDB4326A"/>
    <w:rsid w:val="00727DA5"/>
  </w:style>
  <w:style w:type="paragraph" w:customStyle="1" w:styleId="A60B20B03FE35D49AE87EF36CC48AD4A">
    <w:name w:val="A60B20B03FE35D49AE87EF36CC48AD4A"/>
    <w:rsid w:val="00851FE3"/>
  </w:style>
  <w:style w:type="paragraph" w:customStyle="1" w:styleId="5AC96E3188E85742B11F392DF6C69F21">
    <w:name w:val="5AC96E3188E85742B11F392DF6C69F21"/>
    <w:rsid w:val="00851FE3"/>
  </w:style>
  <w:style w:type="paragraph" w:customStyle="1" w:styleId="F4F6BD322BE617449F54F457B959718F">
    <w:name w:val="F4F6BD322BE617449F54F457B959718F"/>
    <w:rsid w:val="00851FE3"/>
  </w:style>
  <w:style w:type="paragraph" w:customStyle="1" w:styleId="F97FBFF627BBBF4AB0672D8FE1BFD6F8">
    <w:name w:val="F97FBFF627BBBF4AB0672D8FE1BFD6F8"/>
    <w:rsid w:val="00851F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8">
      <a:dk1>
        <a:sysClr val="windowText" lastClr="000000"/>
      </a:dk1>
      <a:lt1>
        <a:sysClr val="window" lastClr="FFFFFF"/>
      </a:lt1>
      <a:dk2>
        <a:srgbClr val="EC0000"/>
      </a:dk2>
      <a:lt2>
        <a:srgbClr val="333333"/>
      </a:lt2>
      <a:accent1>
        <a:srgbClr val="A599B5"/>
      </a:accent1>
      <a:accent2>
        <a:srgbClr val="CDDDDD"/>
      </a:accent2>
      <a:accent3>
        <a:srgbClr val="FE5F55"/>
      </a:accent3>
      <a:accent4>
        <a:srgbClr val="6BAB90"/>
      </a:accent4>
      <a:accent5>
        <a:srgbClr val="372549"/>
      </a:accent5>
      <a:accent6>
        <a:srgbClr val="F18805"/>
      </a:accent6>
      <a:hlink>
        <a:srgbClr val="333333"/>
      </a:hlink>
      <a:folHlink>
        <a:srgbClr val="333333"/>
      </a:folHlink>
    </a:clrScheme>
    <a:fontScheme name="Custom 8">
      <a:majorFont>
        <a:latin typeface="Times New Roman"/>
        <a:ea typeface=""/>
        <a:cs typeface=""/>
      </a:majorFont>
      <a:minorFont>
        <a:latin typeface="Verdana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tx2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D84C3-1958-4241-B287-EB11DDA906B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2A6A1306-A2C5-4B51-9725-922F5FE481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ADA871-8A91-47DB-B462-653EAF9876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DA755E-2348-494C-A196-D0A589C38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{7C9A3464-F0F5-6A47-934D-352DD04C0DBD}tf23264400_win32.dotx</Template>
  <TotalTime>0</TotalTime>
  <Pages>2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2023-01-27T00:22:00Z</dcterms:created>
  <dcterms:modified xsi:type="dcterms:W3CDTF">2023-03-31T11:27:00Z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